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sk="http://schemas.microsoft.com/office/drawing/2018/sketchyshapes" mc:Ignorable="w14 w15 w16se w16cid w16 w16cex w16sdtdh w16du wp14">
  <w:body>
    <w:p w:rsidR="00280C0C" w:rsidP="000455F2" w:rsidRDefault="00491839" w14:paraId="3CEF2128" w14:textId="77777777">
      <w:pPr>
        <w:pStyle w:val="Title"/>
        <w:jc w:val="left"/>
      </w:pPr>
      <w:r>
        <w:t>Method of Operating Procedure</w:t>
      </w:r>
      <w:r w:rsidR="005F5575">
        <w:t xml:space="preserve">: </w:t>
      </w:r>
      <w:bookmarkStart w:name="_Toc114579024" w:id="0"/>
    </w:p>
    <w:p w:rsidR="000455F2" w:rsidP="000455F2" w:rsidRDefault="00280C0C" w14:paraId="5357E6E3" w14:textId="6AE45A98">
      <w:pPr>
        <w:pStyle w:val="Title"/>
        <w:jc w:val="left"/>
      </w:pPr>
      <w:r>
        <w:t>Troubleshooting Missing or Mismatched Client IDs</w:t>
      </w:r>
    </w:p>
    <w:p w:rsidRPr="00445557" w:rsidR="00BD72E1" w:rsidP="000455F2" w:rsidRDefault="00BD72E1" w14:paraId="520368C8" w14:textId="395C7196">
      <w:pPr>
        <w:pStyle w:val="Heading1"/>
      </w:pPr>
      <w:bookmarkStart w:name="_Toc178866157" w:id="1"/>
      <w:r w:rsidR="02FAE62B">
        <w:rPr/>
        <w:t>‘</w:t>
      </w:r>
      <w:r w:rsidR="72830DF3">
        <w:rPr/>
        <w:t>Overview</w:t>
      </w:r>
      <w:bookmarkEnd w:id="1"/>
    </w:p>
    <w:p w:rsidRPr="00EC32D7" w:rsidR="00BD72E1" w:rsidP="00BD72E1" w:rsidRDefault="00BD72E1" w14:paraId="67D7A715" w14:textId="2B39FE7A">
      <w:pPr>
        <w:rPr>
          <w:rStyle w:val="Character-NoteStyle"/>
        </w:rPr>
      </w:pPr>
      <w:r>
        <w:t xml:space="preserve">The following Method of Operating Procedure (MOP) </w:t>
      </w:r>
      <w:r w:rsidR="00667E4B">
        <w:t xml:space="preserve">is written for CMI System Administrators and </w:t>
      </w:r>
      <w:r w:rsidR="007804A6">
        <w:t xml:space="preserve">describes </w:t>
      </w:r>
      <w:r w:rsidR="000455F2">
        <w:t xml:space="preserve">how to </w:t>
      </w:r>
      <w:r w:rsidR="005279D6">
        <w:t>troubleshoot</w:t>
      </w:r>
      <w:r w:rsidR="00336069">
        <w:t xml:space="preserve"> missing or mismatched </w:t>
      </w:r>
      <w:r w:rsidR="00A54263">
        <w:t>Advertiser/Agency (</w:t>
      </w:r>
      <w:r w:rsidR="00336069">
        <w:t>Client</w:t>
      </w:r>
      <w:r w:rsidR="00A54263">
        <w:t>)</w:t>
      </w:r>
      <w:r w:rsidR="00336069">
        <w:t xml:space="preserve"> IDs</w:t>
      </w:r>
      <w:r w:rsidR="00280C0C">
        <w:t>.</w:t>
      </w:r>
    </w:p>
    <w:p w:rsidRPr="00445557" w:rsidR="00883722" w:rsidP="000455F2" w:rsidRDefault="00883722" w14:paraId="2EA63149" w14:textId="55B382B9">
      <w:pPr>
        <w:pStyle w:val="Heading2"/>
      </w:pPr>
      <w:bookmarkStart w:name="_Toc117762932" w:id="2"/>
      <w:bookmarkStart w:name="_Toc117762931" w:id="3"/>
      <w:bookmarkStart w:name="_Toc178866158" w:id="4"/>
      <w:bookmarkEnd w:id="0"/>
      <w:r w:rsidRPr="00445557">
        <w:t>Terms and Definitions</w:t>
      </w:r>
      <w:bookmarkEnd w:id="2"/>
      <w:bookmarkEnd w:id="4"/>
    </w:p>
    <w:tbl>
      <w:tblPr>
        <w:tblStyle w:val="TableGrid"/>
        <w:tblW w:w="0" w:type="auto"/>
        <w:tblBorders>
          <w:top w:val="single" w:color="1F497D" w:themeColor="text2" w:sz="4" w:space="0"/>
          <w:left w:val="single" w:color="1F497D" w:themeColor="text2" w:sz="4" w:space="0"/>
          <w:bottom w:val="single" w:color="1F497D" w:themeColor="text2" w:sz="4" w:space="0"/>
          <w:right w:val="single" w:color="1F497D" w:themeColor="text2" w:sz="4" w:space="0"/>
          <w:insideH w:val="single" w:color="1F497D" w:themeColor="text2" w:sz="4" w:space="0"/>
          <w:insideV w:val="single" w:color="1F497D" w:themeColor="text2" w:sz="4" w:space="0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615"/>
        <w:gridCol w:w="9175"/>
      </w:tblGrid>
      <w:tr w:rsidRPr="00445557" w:rsidR="00883722" w:rsidTr="00D222B0" w14:paraId="65D9742F" w14:textId="77777777">
        <w:tc>
          <w:tcPr>
            <w:tcW w:w="1615" w:type="dxa"/>
            <w:shd w:val="clear" w:color="auto" w:fill="1F497D" w:themeFill="text2"/>
          </w:tcPr>
          <w:p w:rsidRPr="00BD72E1" w:rsidR="00883722" w:rsidP="00F550FE" w:rsidRDefault="00883722" w14:paraId="38BD95F0" w14:textId="77777777">
            <w:pPr>
              <w:pStyle w:val="TableText"/>
              <w:rPr>
                <w:rStyle w:val="Character-WhiteBoldText"/>
              </w:rPr>
            </w:pPr>
            <w:r w:rsidRPr="00BD72E1">
              <w:rPr>
                <w:rStyle w:val="Character-WhiteBoldText"/>
              </w:rPr>
              <w:t>Term</w:t>
            </w:r>
          </w:p>
        </w:tc>
        <w:tc>
          <w:tcPr>
            <w:tcW w:w="9175" w:type="dxa"/>
            <w:shd w:val="clear" w:color="auto" w:fill="1F497D" w:themeFill="text2"/>
          </w:tcPr>
          <w:p w:rsidRPr="00BD72E1" w:rsidR="00883722" w:rsidP="00F550FE" w:rsidRDefault="00883722" w14:paraId="5C2DD88D" w14:textId="77777777">
            <w:pPr>
              <w:pStyle w:val="TableText"/>
              <w:rPr>
                <w:rStyle w:val="Character-WhiteBoldText"/>
              </w:rPr>
            </w:pPr>
            <w:r w:rsidRPr="00BD72E1">
              <w:rPr>
                <w:rStyle w:val="Character-WhiteBoldText"/>
              </w:rPr>
              <w:t>Definition</w:t>
            </w:r>
          </w:p>
        </w:tc>
      </w:tr>
      <w:tr w:rsidRPr="00445557" w:rsidR="00DA3C3B" w:rsidTr="00A21659" w14:paraId="18EA5F2B" w14:textId="77777777">
        <w:tc>
          <w:tcPr>
            <w:tcW w:w="1615" w:type="dxa"/>
            <w:shd w:val="clear" w:color="auto" w:fill="FFFFFF" w:themeFill="background1"/>
            <w:vAlign w:val="center"/>
          </w:tcPr>
          <w:p w:rsidRPr="00445557" w:rsidR="00DA3C3B" w:rsidP="00DA3C3B" w:rsidRDefault="00DA3C3B" w14:paraId="2485274B" w14:textId="69C5874F">
            <w:pPr>
              <w:pStyle w:val="TableText"/>
            </w:pPr>
          </w:p>
        </w:tc>
        <w:tc>
          <w:tcPr>
            <w:tcW w:w="9175" w:type="dxa"/>
            <w:shd w:val="clear" w:color="auto" w:fill="FFFFFF" w:themeFill="background1"/>
            <w:vAlign w:val="center"/>
          </w:tcPr>
          <w:p w:rsidRPr="00445557" w:rsidR="00DA3C3B" w:rsidP="00DA3C3B" w:rsidRDefault="00DA3C3B" w14:paraId="23413DBE" w14:textId="430D215B">
            <w:pPr>
              <w:pStyle w:val="TableText"/>
            </w:pPr>
          </w:p>
        </w:tc>
      </w:tr>
    </w:tbl>
    <w:p w:rsidRPr="00445557" w:rsidR="00883722" w:rsidP="000455F2" w:rsidRDefault="00883722" w14:paraId="08715413" w14:textId="40EA6DD1">
      <w:pPr>
        <w:pStyle w:val="Heading2"/>
      </w:pPr>
      <w:bookmarkStart w:name="_Toc178866159" w:id="5"/>
      <w:r w:rsidRPr="00445557">
        <w:t>Acronym</w:t>
      </w:r>
      <w:bookmarkEnd w:id="3"/>
      <w:r>
        <w:t>s</w:t>
      </w:r>
      <w:bookmarkEnd w:id="5"/>
    </w:p>
    <w:tbl>
      <w:tblPr>
        <w:tblStyle w:val="TableGrid"/>
        <w:tblW w:w="0" w:type="auto"/>
        <w:tblBorders>
          <w:top w:val="single" w:color="1F497D" w:themeColor="text2" w:sz="4" w:space="0"/>
          <w:left w:val="single" w:color="1F497D" w:themeColor="text2" w:sz="4" w:space="0"/>
          <w:bottom w:val="single" w:color="1F497D" w:themeColor="text2" w:sz="4" w:space="0"/>
          <w:right w:val="single" w:color="1F497D" w:themeColor="text2" w:sz="4" w:space="0"/>
          <w:insideH w:val="single" w:color="1F497D" w:themeColor="text2" w:sz="4" w:space="0"/>
          <w:insideV w:val="single" w:color="1F497D" w:themeColor="text2" w:sz="4" w:space="0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615"/>
        <w:gridCol w:w="9175"/>
      </w:tblGrid>
      <w:tr w:rsidRPr="00445557" w:rsidR="00883722" w:rsidTr="1C4C4C87" w14:paraId="5D6D1E7A" w14:textId="77777777">
        <w:trPr>
          <w:tblHeader/>
        </w:trPr>
        <w:tc>
          <w:tcPr>
            <w:tcW w:w="1615" w:type="dxa"/>
            <w:shd w:val="clear" w:color="auto" w:fill="1F497D" w:themeFill="text2"/>
          </w:tcPr>
          <w:p w:rsidRPr="00BD72E1" w:rsidR="00883722" w:rsidP="00F550FE" w:rsidRDefault="00883722" w14:paraId="7EB324AE" w14:textId="77777777">
            <w:pPr>
              <w:pStyle w:val="TableText"/>
              <w:rPr>
                <w:rStyle w:val="Character-WhiteBoldText"/>
              </w:rPr>
            </w:pPr>
            <w:r w:rsidRPr="00BD72E1">
              <w:rPr>
                <w:rStyle w:val="Character-WhiteBoldText"/>
              </w:rPr>
              <w:t>Term</w:t>
            </w:r>
          </w:p>
        </w:tc>
        <w:tc>
          <w:tcPr>
            <w:tcW w:w="9175" w:type="dxa"/>
            <w:shd w:val="clear" w:color="auto" w:fill="1F497D" w:themeFill="text2"/>
          </w:tcPr>
          <w:p w:rsidRPr="00BD72E1" w:rsidR="00883722" w:rsidP="00F550FE" w:rsidRDefault="00883722" w14:paraId="399327DD" w14:textId="77777777">
            <w:pPr>
              <w:pStyle w:val="TableText"/>
              <w:rPr>
                <w:rStyle w:val="Character-WhiteBoldText"/>
              </w:rPr>
            </w:pPr>
            <w:r w:rsidRPr="00BD72E1">
              <w:rPr>
                <w:rStyle w:val="Character-WhiteBoldText"/>
              </w:rPr>
              <w:t>Definition</w:t>
            </w:r>
          </w:p>
        </w:tc>
      </w:tr>
      <w:tr w:rsidRPr="00445557" w:rsidR="005279D6" w:rsidTr="1C4C4C87" w14:paraId="3D42C3D6" w14:textId="77777777">
        <w:tc>
          <w:tcPr>
            <w:tcW w:w="1615" w:type="dxa"/>
            <w:shd w:val="clear" w:color="auto" w:fill="FFFFFF" w:themeFill="background1"/>
          </w:tcPr>
          <w:p w:rsidR="005279D6" w:rsidP="005279D6" w:rsidRDefault="005279D6" w14:paraId="4F686D75" w14:textId="77777777">
            <w:pPr>
              <w:pStyle w:val="TableText"/>
              <w:jc w:val="center"/>
            </w:pPr>
            <w:r>
              <w:t>AOS</w:t>
            </w:r>
          </w:p>
        </w:tc>
        <w:tc>
          <w:tcPr>
            <w:tcW w:w="9175" w:type="dxa"/>
            <w:shd w:val="clear" w:color="auto" w:fill="FFFFFF" w:themeFill="background1"/>
          </w:tcPr>
          <w:p w:rsidR="005279D6" w:rsidP="005279D6" w:rsidRDefault="005279D6" w14:paraId="743C02C2" w14:textId="566FC258">
            <w:pPr>
              <w:pStyle w:val="TableText"/>
            </w:pPr>
            <w:r>
              <w:t>An Order Management System platform designed by Operative</w:t>
            </w:r>
          </w:p>
        </w:tc>
      </w:tr>
      <w:tr w:rsidRPr="00445557" w:rsidR="00280C0C" w:rsidTr="1C4C4C87" w14:paraId="7CE69CF6" w14:textId="77777777">
        <w:tc>
          <w:tcPr>
            <w:tcW w:w="1615" w:type="dxa"/>
            <w:shd w:val="clear" w:color="auto" w:fill="FFFFFF" w:themeFill="background1"/>
          </w:tcPr>
          <w:p w:rsidRPr="002E6635" w:rsidR="00280C0C" w:rsidP="00DA3C3B" w:rsidRDefault="00280C0C" w14:paraId="455FD038" w14:textId="77777777">
            <w:pPr>
              <w:pStyle w:val="TableText"/>
              <w:jc w:val="center"/>
            </w:pPr>
            <w:r>
              <w:t>MOP</w:t>
            </w:r>
          </w:p>
        </w:tc>
        <w:tc>
          <w:tcPr>
            <w:tcW w:w="9175" w:type="dxa"/>
            <w:shd w:val="clear" w:color="auto" w:fill="FFFFFF" w:themeFill="background1"/>
          </w:tcPr>
          <w:p w:rsidRPr="002E6635" w:rsidR="00280C0C" w:rsidP="00DA3C3B" w:rsidRDefault="00280C0C" w14:paraId="07C3C844" w14:textId="77777777">
            <w:pPr>
              <w:pStyle w:val="TableText"/>
            </w:pPr>
            <w:r>
              <w:t>Method of Operating Procedure</w:t>
            </w:r>
          </w:p>
        </w:tc>
      </w:tr>
    </w:tbl>
    <w:p w:rsidRPr="00445557" w:rsidR="004F052B" w:rsidP="000455F2" w:rsidRDefault="00491839" w14:paraId="12D36D6D" w14:textId="2C320ED4">
      <w:pPr>
        <w:pStyle w:val="Heading2"/>
      </w:pPr>
      <w:bookmarkStart w:name="_Toc178866160" w:id="6"/>
      <w:r w:rsidRPr="00445557">
        <w:t>Table of Contents</w:t>
      </w:r>
      <w:bookmarkEnd w:id="6"/>
    </w:p>
    <w:p w:rsidR="005A4568" w:rsidRDefault="002C6548" w14:paraId="08844889" w14:textId="383F1E77">
      <w:pPr>
        <w:pStyle w:val="TOC1"/>
        <w:tabs>
          <w:tab w:val="right" w:leader="dot" w:pos="10790"/>
        </w:tabs>
        <w:rPr>
          <w:rFonts w:asciiTheme="minorHAnsi" w:hAnsiTheme="minorHAnsi" w:eastAsiaTheme="minorEastAsia"/>
          <w:noProof/>
          <w:kern w:val="2"/>
          <w:sz w:val="24"/>
          <w:szCs w:val="24"/>
          <w14:ligatures w14:val="standardContextual"/>
        </w:rPr>
      </w:pPr>
      <w:r w:rsidRPr="00445557">
        <w:fldChar w:fldCharType="begin"/>
      </w:r>
      <w:r w:rsidRPr="00445557">
        <w:instrText xml:space="preserve"> TOC \o "1-3" \u </w:instrText>
      </w:r>
      <w:r w:rsidRPr="00445557">
        <w:fldChar w:fldCharType="separate"/>
      </w:r>
      <w:r w:rsidR="005A4568">
        <w:rPr>
          <w:noProof/>
        </w:rPr>
        <w:t>Overview</w:t>
      </w:r>
      <w:r w:rsidR="005A4568">
        <w:rPr>
          <w:noProof/>
        </w:rPr>
        <w:tab/>
      </w:r>
      <w:r w:rsidR="005A4568">
        <w:rPr>
          <w:noProof/>
        </w:rPr>
        <w:fldChar w:fldCharType="begin"/>
      </w:r>
      <w:r w:rsidR="005A4568">
        <w:rPr>
          <w:noProof/>
        </w:rPr>
        <w:instrText xml:space="preserve"> PAGEREF _Toc178866157 \h </w:instrText>
      </w:r>
      <w:r w:rsidR="005A4568">
        <w:rPr>
          <w:noProof/>
        </w:rPr>
      </w:r>
      <w:r w:rsidR="005A4568">
        <w:rPr>
          <w:noProof/>
        </w:rPr>
        <w:fldChar w:fldCharType="separate"/>
      </w:r>
      <w:r w:rsidR="005A4568">
        <w:rPr>
          <w:noProof/>
        </w:rPr>
        <w:t>1</w:t>
      </w:r>
      <w:r w:rsidR="005A4568">
        <w:rPr>
          <w:noProof/>
        </w:rPr>
        <w:fldChar w:fldCharType="end"/>
      </w:r>
    </w:p>
    <w:p w:rsidR="005A4568" w:rsidRDefault="005A4568" w14:paraId="55DF7800" w14:textId="1485BF1A">
      <w:pPr>
        <w:pStyle w:val="TOC2"/>
        <w:tabs>
          <w:tab w:val="right" w:leader="dot" w:pos="10790"/>
        </w:tabs>
        <w:rPr>
          <w:rFonts w:asciiTheme="minorHAnsi" w:hAnsiTheme="minorHAnsi" w:eastAsiaTheme="minorEastAsia"/>
          <w:noProof/>
          <w:kern w:val="2"/>
          <w:sz w:val="24"/>
          <w:szCs w:val="24"/>
          <w14:ligatures w14:val="standardContextual"/>
        </w:rPr>
      </w:pPr>
      <w:r>
        <w:rPr>
          <w:noProof/>
        </w:rPr>
        <w:t>Terms and Definitions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_Toc178866158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</w:p>
    <w:p w:rsidR="005A4568" w:rsidRDefault="005A4568" w14:paraId="790B75BB" w14:textId="1A1C919B">
      <w:pPr>
        <w:pStyle w:val="TOC2"/>
        <w:tabs>
          <w:tab w:val="right" w:leader="dot" w:pos="10790"/>
        </w:tabs>
        <w:rPr>
          <w:rFonts w:asciiTheme="minorHAnsi" w:hAnsiTheme="minorHAnsi" w:eastAsiaTheme="minorEastAsia"/>
          <w:noProof/>
          <w:kern w:val="2"/>
          <w:sz w:val="24"/>
          <w:szCs w:val="24"/>
          <w14:ligatures w14:val="standardContextual"/>
        </w:rPr>
      </w:pPr>
      <w:r>
        <w:rPr>
          <w:noProof/>
        </w:rPr>
        <w:t>Acronyms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_Toc178866159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</w:p>
    <w:p w:rsidR="005A4568" w:rsidRDefault="005A4568" w14:paraId="47B0900D" w14:textId="3250BAC4">
      <w:pPr>
        <w:pStyle w:val="TOC2"/>
        <w:tabs>
          <w:tab w:val="right" w:leader="dot" w:pos="10790"/>
        </w:tabs>
        <w:rPr>
          <w:rFonts w:asciiTheme="minorHAnsi" w:hAnsiTheme="minorHAnsi" w:eastAsiaTheme="minorEastAsia"/>
          <w:noProof/>
          <w:kern w:val="2"/>
          <w:sz w:val="24"/>
          <w:szCs w:val="24"/>
          <w14:ligatures w14:val="standardContextual"/>
        </w:rPr>
      </w:pPr>
      <w:r>
        <w:rPr>
          <w:noProof/>
        </w:rPr>
        <w:t>Table of Contents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_Toc178866160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</w:p>
    <w:p w:rsidR="005A4568" w:rsidRDefault="005A4568" w14:paraId="5B932C25" w14:textId="4DABE7C7">
      <w:pPr>
        <w:pStyle w:val="TOC1"/>
        <w:tabs>
          <w:tab w:val="right" w:leader="dot" w:pos="10790"/>
        </w:tabs>
        <w:rPr>
          <w:rFonts w:asciiTheme="minorHAnsi" w:hAnsiTheme="minorHAnsi" w:eastAsiaTheme="minorEastAsia"/>
          <w:noProof/>
          <w:kern w:val="2"/>
          <w:sz w:val="24"/>
          <w:szCs w:val="24"/>
          <w14:ligatures w14:val="standardContextual"/>
        </w:rPr>
      </w:pPr>
      <w:r>
        <w:rPr>
          <w:noProof/>
        </w:rPr>
        <w:t>Version Control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_Toc178866161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</w:p>
    <w:p w:rsidR="005A4568" w:rsidRDefault="005A4568" w14:paraId="38117716" w14:textId="646044DC">
      <w:pPr>
        <w:pStyle w:val="TOC2"/>
        <w:tabs>
          <w:tab w:val="right" w:leader="dot" w:pos="10790"/>
        </w:tabs>
        <w:rPr>
          <w:rFonts w:asciiTheme="minorHAnsi" w:hAnsiTheme="minorHAnsi" w:eastAsiaTheme="minorEastAsia"/>
          <w:noProof/>
          <w:kern w:val="2"/>
          <w:sz w:val="24"/>
          <w:szCs w:val="24"/>
          <w14:ligatures w14:val="standardContextual"/>
        </w:rPr>
      </w:pPr>
      <w:r>
        <w:rPr>
          <w:noProof/>
        </w:rPr>
        <w:t>Authors, Reviewers, and Approvers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_Toc178866162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</w:p>
    <w:p w:rsidR="005A4568" w:rsidRDefault="005A4568" w14:paraId="11125333" w14:textId="43B3A259">
      <w:pPr>
        <w:pStyle w:val="TOC2"/>
        <w:tabs>
          <w:tab w:val="right" w:leader="dot" w:pos="10790"/>
        </w:tabs>
        <w:rPr>
          <w:rFonts w:asciiTheme="minorHAnsi" w:hAnsiTheme="minorHAnsi" w:eastAsiaTheme="minorEastAsia"/>
          <w:noProof/>
          <w:kern w:val="2"/>
          <w:sz w:val="24"/>
          <w:szCs w:val="24"/>
          <w14:ligatures w14:val="standardContextual"/>
        </w:rPr>
      </w:pPr>
      <w:r>
        <w:rPr>
          <w:noProof/>
        </w:rPr>
        <w:t>Change Log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_Toc178866163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</w:p>
    <w:p w:rsidR="005A4568" w:rsidRDefault="005A4568" w14:paraId="070E7498" w14:textId="3F43D22E">
      <w:pPr>
        <w:pStyle w:val="TOC2"/>
        <w:tabs>
          <w:tab w:val="right" w:leader="dot" w:pos="10790"/>
        </w:tabs>
        <w:rPr>
          <w:rFonts w:asciiTheme="minorHAnsi" w:hAnsiTheme="minorHAnsi" w:eastAsiaTheme="minorEastAsia"/>
          <w:noProof/>
          <w:kern w:val="2"/>
          <w:sz w:val="24"/>
          <w:szCs w:val="24"/>
          <w14:ligatures w14:val="standardContextual"/>
        </w:rPr>
      </w:pPr>
      <w:r>
        <w:rPr>
          <w:noProof/>
        </w:rPr>
        <w:t>Sub Docs Referenced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_Toc178866164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</w:p>
    <w:p w:rsidR="005A4568" w:rsidRDefault="005A4568" w14:paraId="509B8D03" w14:textId="08A2192B">
      <w:pPr>
        <w:pStyle w:val="TOC1"/>
        <w:tabs>
          <w:tab w:val="right" w:leader="dot" w:pos="10790"/>
        </w:tabs>
        <w:rPr>
          <w:rFonts w:asciiTheme="minorHAnsi" w:hAnsiTheme="minorHAnsi" w:eastAsiaTheme="minorEastAsia"/>
          <w:noProof/>
          <w:kern w:val="2"/>
          <w:sz w:val="24"/>
          <w:szCs w:val="24"/>
          <w14:ligatures w14:val="standardContextual"/>
        </w:rPr>
      </w:pPr>
      <w:r>
        <w:rPr>
          <w:noProof/>
        </w:rPr>
        <w:t>Background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_Toc178866165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:rsidR="005A4568" w:rsidRDefault="005A4568" w14:paraId="7A7D82DB" w14:textId="5A9E896B">
      <w:pPr>
        <w:pStyle w:val="TOC1"/>
        <w:tabs>
          <w:tab w:val="right" w:leader="dot" w:pos="10790"/>
        </w:tabs>
        <w:rPr>
          <w:rFonts w:asciiTheme="minorHAnsi" w:hAnsiTheme="minorHAnsi" w:eastAsiaTheme="minorEastAsia"/>
          <w:noProof/>
          <w:kern w:val="2"/>
          <w:sz w:val="24"/>
          <w:szCs w:val="24"/>
          <w14:ligatures w14:val="standardContextual"/>
        </w:rPr>
      </w:pPr>
      <w:r>
        <w:rPr>
          <w:noProof/>
        </w:rPr>
        <w:t>Troubleshooting Mismatched or Missing AOS Client IDs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_Toc178866166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:rsidR="005A4568" w:rsidRDefault="005A4568" w14:paraId="3C11F270" w14:textId="42EB9D59">
      <w:pPr>
        <w:pStyle w:val="TOC2"/>
        <w:tabs>
          <w:tab w:val="right" w:leader="dot" w:pos="10790"/>
        </w:tabs>
        <w:rPr>
          <w:rFonts w:asciiTheme="minorHAnsi" w:hAnsiTheme="minorHAnsi" w:eastAsiaTheme="minorEastAsia"/>
          <w:noProof/>
          <w:kern w:val="2"/>
          <w:sz w:val="24"/>
          <w:szCs w:val="24"/>
          <w14:ligatures w14:val="standardContextual"/>
        </w:rPr>
      </w:pPr>
      <w:r>
        <w:rPr>
          <w:noProof/>
        </w:rPr>
        <w:t>Troubleshooting in CRM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_Toc178866167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:rsidR="005A4568" w:rsidRDefault="005A4568" w14:paraId="178E754D" w14:textId="72838E2E">
      <w:pPr>
        <w:pStyle w:val="TOC3"/>
        <w:rPr>
          <w:rFonts w:asciiTheme="minorHAnsi" w:hAnsiTheme="minorHAnsi" w:eastAsiaTheme="minorEastAsia"/>
          <w:kern w:val="2"/>
          <w:sz w:val="24"/>
          <w:szCs w:val="24"/>
          <w14:ligatures w14:val="standardContextual"/>
        </w:rPr>
      </w:pPr>
      <w:r>
        <w:t>Accessing Advertiser/Agency Profiles (Accounts) in CRM</w:t>
      </w:r>
      <w:r>
        <w:tab/>
      </w:r>
      <w:r>
        <w:fldChar w:fldCharType="begin"/>
      </w:r>
      <w:r>
        <w:instrText xml:space="preserve"> PAGEREF _Toc178866168 \h </w:instrText>
      </w:r>
      <w:r>
        <w:fldChar w:fldCharType="separate"/>
      </w:r>
      <w:r>
        <w:t>3</w:t>
      </w:r>
      <w:r>
        <w:fldChar w:fldCharType="end"/>
      </w:r>
    </w:p>
    <w:p w:rsidR="005A4568" w:rsidRDefault="005A4568" w14:paraId="4F36D0CE" w14:textId="6BA85808">
      <w:pPr>
        <w:pStyle w:val="TOC3"/>
        <w:rPr>
          <w:rFonts w:asciiTheme="minorHAnsi" w:hAnsiTheme="minorHAnsi" w:eastAsiaTheme="minorEastAsia"/>
          <w:kern w:val="2"/>
          <w:sz w:val="24"/>
          <w:szCs w:val="24"/>
          <w14:ligatures w14:val="standardContextual"/>
        </w:rPr>
      </w:pPr>
      <w:r>
        <w:t>Identifying and Fixing Client ID Issues using CRM</w:t>
      </w:r>
      <w:r>
        <w:tab/>
      </w:r>
      <w:r>
        <w:fldChar w:fldCharType="begin"/>
      </w:r>
      <w:r>
        <w:instrText xml:space="preserve"> PAGEREF _Toc178866169 \h </w:instrText>
      </w:r>
      <w:r>
        <w:fldChar w:fldCharType="separate"/>
      </w:r>
      <w:r>
        <w:t>4</w:t>
      </w:r>
      <w:r>
        <w:fldChar w:fldCharType="end"/>
      </w:r>
    </w:p>
    <w:p w:rsidR="005A4568" w:rsidRDefault="005A4568" w14:paraId="04F553C5" w14:textId="0C645A82">
      <w:pPr>
        <w:pStyle w:val="TOC2"/>
        <w:tabs>
          <w:tab w:val="right" w:leader="dot" w:pos="10790"/>
        </w:tabs>
        <w:rPr>
          <w:rFonts w:asciiTheme="minorHAnsi" w:hAnsiTheme="minorHAnsi" w:eastAsiaTheme="minorEastAsia"/>
          <w:noProof/>
          <w:kern w:val="2"/>
          <w:sz w:val="24"/>
          <w:szCs w:val="24"/>
          <w14:ligatures w14:val="standardContextual"/>
        </w:rPr>
      </w:pPr>
      <w:r>
        <w:rPr>
          <w:noProof/>
        </w:rPr>
        <w:t>Troubleshooting in Client Creation Service Logs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_Toc178866170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:rsidR="005A4568" w:rsidRDefault="005A4568" w14:paraId="529B5361" w14:textId="7F76D938">
      <w:pPr>
        <w:pStyle w:val="TOC3"/>
        <w:rPr>
          <w:rFonts w:asciiTheme="minorHAnsi" w:hAnsiTheme="minorHAnsi" w:eastAsiaTheme="minorEastAsia"/>
          <w:kern w:val="2"/>
          <w:sz w:val="24"/>
          <w:szCs w:val="24"/>
          <w14:ligatures w14:val="standardContextual"/>
        </w:rPr>
      </w:pPr>
      <w:r>
        <w:t>Accessing the Client Creation Service Logs</w:t>
      </w:r>
      <w:r>
        <w:tab/>
      </w:r>
      <w:r>
        <w:fldChar w:fldCharType="begin"/>
      </w:r>
      <w:r>
        <w:instrText xml:space="preserve"> PAGEREF _Toc178866171 \h </w:instrText>
      </w:r>
      <w:r>
        <w:fldChar w:fldCharType="separate"/>
      </w:r>
      <w:r>
        <w:t>8</w:t>
      </w:r>
      <w:r>
        <w:fldChar w:fldCharType="end"/>
      </w:r>
    </w:p>
    <w:p w:rsidR="005A4568" w:rsidRDefault="005A4568" w14:paraId="2BDA8D87" w14:textId="32112199">
      <w:pPr>
        <w:pStyle w:val="TOC3"/>
        <w:rPr>
          <w:rFonts w:asciiTheme="minorHAnsi" w:hAnsiTheme="minorHAnsi" w:eastAsiaTheme="minorEastAsia"/>
          <w:kern w:val="2"/>
          <w:sz w:val="24"/>
          <w:szCs w:val="24"/>
          <w14:ligatures w14:val="standardContextual"/>
        </w:rPr>
      </w:pPr>
      <w:r>
        <w:t>Identifying Client ID Issues using the Client Creation Service Logs</w:t>
      </w:r>
      <w:r>
        <w:tab/>
      </w:r>
      <w:r>
        <w:fldChar w:fldCharType="begin"/>
      </w:r>
      <w:r>
        <w:instrText xml:space="preserve"> PAGEREF _Toc178866172 \h </w:instrText>
      </w:r>
      <w:r>
        <w:fldChar w:fldCharType="separate"/>
      </w:r>
      <w:r>
        <w:t>8</w:t>
      </w:r>
      <w:r>
        <w:fldChar w:fldCharType="end"/>
      </w:r>
    </w:p>
    <w:p w:rsidR="005A4568" w:rsidRDefault="005A4568" w14:paraId="7A742CFC" w14:textId="6E320653">
      <w:pPr>
        <w:pStyle w:val="TOC2"/>
        <w:tabs>
          <w:tab w:val="right" w:leader="dot" w:pos="10790"/>
        </w:tabs>
        <w:rPr>
          <w:rFonts w:asciiTheme="minorHAnsi" w:hAnsiTheme="minorHAnsi" w:eastAsiaTheme="minorEastAsia"/>
          <w:noProof/>
          <w:kern w:val="2"/>
          <w:sz w:val="24"/>
          <w:szCs w:val="24"/>
          <w14:ligatures w14:val="standardContextual"/>
        </w:rPr>
      </w:pPr>
      <w:r>
        <w:rPr>
          <w:noProof/>
        </w:rPr>
        <w:t>Troubleshooting in AOS Master Data Manager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_Toc178866173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:rsidR="005A4568" w:rsidRDefault="005A4568" w14:paraId="55EEC18C" w14:textId="7C734B4A">
      <w:pPr>
        <w:pStyle w:val="TOC3"/>
        <w:rPr>
          <w:rFonts w:asciiTheme="minorHAnsi" w:hAnsiTheme="minorHAnsi" w:eastAsiaTheme="minorEastAsia"/>
          <w:kern w:val="2"/>
          <w:sz w:val="24"/>
          <w:szCs w:val="24"/>
          <w14:ligatures w14:val="standardContextual"/>
        </w:rPr>
      </w:pPr>
      <w:r>
        <w:t>Accessing the Client Audit Trail</w:t>
      </w:r>
      <w:r>
        <w:tab/>
      </w:r>
      <w:r>
        <w:fldChar w:fldCharType="begin"/>
      </w:r>
      <w:r>
        <w:instrText xml:space="preserve"> PAGEREF _Toc178866174 \h </w:instrText>
      </w:r>
      <w:r>
        <w:fldChar w:fldCharType="separate"/>
      </w:r>
      <w:r>
        <w:t>10</w:t>
      </w:r>
      <w:r>
        <w:fldChar w:fldCharType="end"/>
      </w:r>
    </w:p>
    <w:p w:rsidR="005A4568" w:rsidRDefault="005A4568" w14:paraId="4383F765" w14:textId="5C66983E">
      <w:pPr>
        <w:pStyle w:val="TOC3"/>
        <w:rPr>
          <w:rFonts w:asciiTheme="minorHAnsi" w:hAnsiTheme="minorHAnsi" w:eastAsiaTheme="minorEastAsia"/>
          <w:kern w:val="2"/>
          <w:sz w:val="24"/>
          <w:szCs w:val="24"/>
          <w14:ligatures w14:val="standardContextual"/>
        </w:rPr>
      </w:pPr>
      <w:r>
        <w:t>Identifying Client ID Issues using the Client Audit Trail</w:t>
      </w:r>
      <w:r>
        <w:tab/>
      </w:r>
      <w:r>
        <w:fldChar w:fldCharType="begin"/>
      </w:r>
      <w:r>
        <w:instrText xml:space="preserve"> PAGEREF _Toc178866175 \h </w:instrText>
      </w:r>
      <w:r>
        <w:fldChar w:fldCharType="separate"/>
      </w:r>
      <w:r>
        <w:t>11</w:t>
      </w:r>
      <w:r>
        <w:fldChar w:fldCharType="end"/>
      </w:r>
    </w:p>
    <w:p w:rsidR="005A4568" w:rsidRDefault="005A4568" w14:paraId="38B6A7DF" w14:textId="4D619479">
      <w:pPr>
        <w:pStyle w:val="TOC1"/>
        <w:tabs>
          <w:tab w:val="right" w:leader="dot" w:pos="10790"/>
        </w:tabs>
        <w:rPr>
          <w:rFonts w:asciiTheme="minorHAnsi" w:hAnsiTheme="minorHAnsi" w:eastAsiaTheme="minorEastAsia"/>
          <w:noProof/>
          <w:kern w:val="2"/>
          <w:sz w:val="24"/>
          <w:szCs w:val="24"/>
          <w14:ligatures w14:val="standardContextual"/>
        </w:rPr>
      </w:pPr>
      <w:r>
        <w:rPr>
          <w:noProof/>
        </w:rPr>
        <w:t>Appendix: Client ID Creation Process Flow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_Toc178866176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</w:p>
    <w:p w:rsidR="005A4568" w:rsidRDefault="005A4568" w14:paraId="5252E91B" w14:textId="0499B6AF">
      <w:pPr>
        <w:pStyle w:val="TOC1"/>
        <w:tabs>
          <w:tab w:val="right" w:leader="dot" w:pos="10790"/>
        </w:tabs>
        <w:rPr>
          <w:rFonts w:asciiTheme="minorHAnsi" w:hAnsiTheme="minorHAnsi" w:eastAsiaTheme="minorEastAsia"/>
          <w:noProof/>
          <w:kern w:val="2"/>
          <w:sz w:val="24"/>
          <w:szCs w:val="24"/>
          <w14:ligatures w14:val="standardContextual"/>
        </w:rPr>
      </w:pPr>
      <w:r>
        <w:rPr>
          <w:noProof/>
        </w:rPr>
        <w:t>Support Contacts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_Toc178866177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</w:p>
    <w:p w:rsidRPr="00445557" w:rsidR="00E1052A" w:rsidP="00445557" w:rsidRDefault="002C6548" w14:paraId="543AAFED" w14:textId="51C59B81">
      <w:pPr>
        <w:pStyle w:val="Heading1"/>
      </w:pPr>
      <w:r w:rsidRPr="00445557">
        <w:fldChar w:fldCharType="end"/>
      </w:r>
      <w:bookmarkStart w:name="Overview" w:id="7"/>
      <w:bookmarkStart w:name="Minimum_Requirements" w:id="8"/>
      <w:bookmarkStart w:name="Hardware" w:id="9"/>
      <w:bookmarkStart w:name="Software" w:id="10"/>
      <w:bookmarkStart w:name="_bookmark0" w:id="11"/>
      <w:bookmarkStart w:name="_Toc114579020" w:id="12"/>
      <w:bookmarkStart w:name="_Toc117762879" w:id="13"/>
      <w:bookmarkStart w:name="_Toc109024960" w:id="14"/>
      <w:bookmarkStart w:name="_Toc178866161" w:id="15"/>
      <w:bookmarkEnd w:id="7"/>
      <w:bookmarkEnd w:id="8"/>
      <w:bookmarkEnd w:id="9"/>
      <w:bookmarkEnd w:id="10"/>
      <w:bookmarkEnd w:id="11"/>
      <w:r w:rsidRPr="00445557" w:rsidR="00E1052A">
        <w:t>Version Control</w:t>
      </w:r>
      <w:bookmarkEnd w:id="12"/>
      <w:bookmarkEnd w:id="13"/>
      <w:bookmarkEnd w:id="15"/>
    </w:p>
    <w:p w:rsidRPr="00445557" w:rsidR="00E1052A" w:rsidP="00445557" w:rsidRDefault="00E1052A" w14:paraId="1355724C" w14:textId="200D650E">
      <w:pPr>
        <w:pStyle w:val="Heading2"/>
      </w:pPr>
      <w:bookmarkStart w:name="_Toc114579021" w:id="16"/>
      <w:bookmarkStart w:name="_Toc117762880" w:id="17"/>
      <w:bookmarkStart w:name="_Toc178866162" w:id="18"/>
      <w:r w:rsidRPr="00445557">
        <w:t>Authors, Reviewers, and Approvers</w:t>
      </w:r>
      <w:bookmarkEnd w:id="16"/>
      <w:bookmarkEnd w:id="17"/>
      <w:bookmarkEnd w:id="18"/>
    </w:p>
    <w:tbl>
      <w:tblPr>
        <w:tblStyle w:val="LightGrid-Accent5"/>
        <w:tblW w:w="5000" w:type="pct"/>
        <w:tblLook w:val="0420" w:firstRow="1" w:lastRow="0" w:firstColumn="0" w:lastColumn="0" w:noHBand="0" w:noVBand="1"/>
      </w:tblPr>
      <w:tblGrid>
        <w:gridCol w:w="2719"/>
        <w:gridCol w:w="1360"/>
        <w:gridCol w:w="2781"/>
        <w:gridCol w:w="3920"/>
      </w:tblGrid>
      <w:tr w:rsidRPr="00445557" w:rsidR="00491839" w:rsidTr="3BBAF839" w14:paraId="14CBF261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261" w:type="pct"/>
            <w:tcMar/>
            <w:vAlign w:val="center"/>
          </w:tcPr>
          <w:p w:rsidRPr="00445557" w:rsidR="00491839" w:rsidP="00445557" w:rsidRDefault="00491839" w14:paraId="4AD9A584" w14:textId="77777777">
            <w:pPr>
              <w:pStyle w:val="TableText"/>
            </w:pPr>
            <w:bookmarkStart w:name="_Hlk117144889" w:id="19"/>
            <w:r w:rsidRPr="00445557">
              <w:t>Name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31" w:type="pct"/>
            <w:tcMar/>
            <w:vAlign w:val="center"/>
          </w:tcPr>
          <w:p w:rsidRPr="00445557" w:rsidR="00491839" w:rsidP="00445557" w:rsidRDefault="00491839" w14:paraId="1AAF9318" w14:textId="77777777">
            <w:pPr>
              <w:pStyle w:val="TableText"/>
            </w:pPr>
            <w:r w:rsidRPr="00445557">
              <w:t>Role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290" w:type="pct"/>
            <w:tcMar/>
            <w:vAlign w:val="center"/>
          </w:tcPr>
          <w:p w:rsidRPr="00445557" w:rsidR="00491839" w:rsidP="00445557" w:rsidRDefault="00491839" w14:paraId="5CAAC6E6" w14:textId="77777777">
            <w:pPr>
              <w:pStyle w:val="TableText"/>
            </w:pPr>
            <w:r w:rsidRPr="00445557">
              <w:t>Position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818" w:type="pct"/>
            <w:tcMar/>
            <w:vAlign w:val="center"/>
          </w:tcPr>
          <w:p w:rsidRPr="00445557" w:rsidR="00491839" w:rsidP="00445557" w:rsidRDefault="00491839" w14:paraId="1E9D54D3" w14:textId="77777777">
            <w:pPr>
              <w:pStyle w:val="TableText"/>
            </w:pPr>
            <w:r w:rsidRPr="00445557">
              <w:t>Date Reviewed/Approved</w:t>
            </w:r>
          </w:p>
        </w:tc>
      </w:tr>
      <w:tr w:rsidRPr="00445557" w:rsidR="00AF61D2" w:rsidTr="3BBAF839" w14:paraId="35E7A8F0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261" w:type="pct"/>
            <w:tcMar/>
            <w:vAlign w:val="center"/>
          </w:tcPr>
          <w:p w:rsidRPr="00445557" w:rsidR="00AF61D2" w:rsidP="00AF61D2" w:rsidRDefault="00AF61D2" w14:paraId="6F1E30E7" w14:textId="76284CD7">
            <w:pPr>
              <w:pStyle w:val="TableText"/>
            </w:pPr>
            <w:r>
              <w:t>Rachel Kubichek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31" w:type="pct"/>
            <w:tcMar/>
            <w:vAlign w:val="center"/>
          </w:tcPr>
          <w:p w:rsidRPr="00445557" w:rsidR="00AF61D2" w:rsidP="00AF61D2" w:rsidRDefault="00AF61D2" w14:paraId="7446FA90" w14:textId="47A36E67">
            <w:pPr>
              <w:pStyle w:val="TableText"/>
            </w:pPr>
            <w:r>
              <w:t>Author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290" w:type="pct"/>
            <w:tcMar/>
            <w:vAlign w:val="center"/>
          </w:tcPr>
          <w:p w:rsidRPr="00445557" w:rsidR="00AF61D2" w:rsidP="00AF61D2" w:rsidRDefault="00AF61D2" w14:paraId="62074ED6" w14:textId="6BCC1E7A">
            <w:pPr>
              <w:pStyle w:val="TableText"/>
            </w:pPr>
            <w:r>
              <w:t>Contract Technical Writer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818" w:type="pct"/>
            <w:tcMar/>
            <w:vAlign w:val="center"/>
          </w:tcPr>
          <w:p w:rsidRPr="00445557" w:rsidR="00AF61D2" w:rsidP="00AF61D2" w:rsidRDefault="00AF61D2" w14:paraId="4D685091" w14:textId="0AD2E6B6">
            <w:pPr>
              <w:pStyle w:val="TableText"/>
            </w:pPr>
            <w:r>
              <w:t>October 3, 2024</w:t>
            </w:r>
          </w:p>
        </w:tc>
      </w:tr>
      <w:tr w:rsidRPr="00445557" w:rsidR="00AF61D2" w:rsidTr="3BBAF839" w14:paraId="2E1200C1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261" w:type="pct"/>
            <w:tcMar/>
            <w:vAlign w:val="center"/>
          </w:tcPr>
          <w:p w:rsidR="00AF61D2" w:rsidP="00AF61D2" w:rsidRDefault="00AF61D2" w14:paraId="1F450379" w14:textId="1A67255A">
            <w:pPr>
              <w:pStyle w:val="TableText"/>
            </w:pPr>
            <w:r>
              <w:t>Jeff Miller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31" w:type="pct"/>
            <w:tcMar/>
            <w:vAlign w:val="center"/>
          </w:tcPr>
          <w:p w:rsidRPr="00445557" w:rsidR="00AF61D2" w:rsidP="00AF61D2" w:rsidRDefault="00AF61D2" w14:paraId="35A2EC0F" w14:textId="257C523A">
            <w:pPr>
              <w:pStyle w:val="TableText"/>
            </w:pPr>
            <w:r w:rsidRPr="00710F59">
              <w:t>Reviewer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290" w:type="pct"/>
            <w:tcMar/>
            <w:vAlign w:val="center"/>
          </w:tcPr>
          <w:p w:rsidRPr="00A04AA3" w:rsidR="00AF61D2" w:rsidP="00AF61D2" w:rsidRDefault="00AF61D2" w14:paraId="4646D0A5" w14:textId="5593492B">
            <w:pPr>
              <w:pStyle w:val="TableText"/>
            </w:pPr>
            <w:r w:rsidRPr="00A04AA3">
              <w:t>Lead Solutions Architect 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818" w:type="pct"/>
            <w:tcMar/>
            <w:vAlign w:val="center"/>
          </w:tcPr>
          <w:p w:rsidRPr="00445557" w:rsidR="00AF61D2" w:rsidP="00AF61D2" w:rsidRDefault="00AF61D2" w14:paraId="25BF1193" w14:textId="5D976FA6">
            <w:pPr>
              <w:pStyle w:val="TableText"/>
            </w:pPr>
            <w:r w:rsidR="52723762">
              <w:rPr/>
              <w:t>October 4, 2024</w:t>
            </w:r>
          </w:p>
        </w:tc>
      </w:tr>
      <w:tr w:rsidRPr="00445557" w:rsidR="00AF61D2" w:rsidTr="3BBAF839" w14:paraId="4DD25095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261" w:type="pct"/>
            <w:tcMar/>
            <w:vAlign w:val="center"/>
          </w:tcPr>
          <w:p w:rsidR="00AF61D2" w:rsidP="00AF61D2" w:rsidRDefault="00AF61D2" w14:paraId="08E9065F" w14:textId="0CC80745">
            <w:pPr>
              <w:pStyle w:val="TableText"/>
            </w:pPr>
            <w:r>
              <w:t>Ben Perry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31" w:type="pct"/>
            <w:tcMar/>
          </w:tcPr>
          <w:p w:rsidRPr="00445557" w:rsidR="00AF61D2" w:rsidP="00AF61D2" w:rsidRDefault="00AF61D2" w14:paraId="6EA6209C" w14:textId="3A425B6F">
            <w:pPr>
              <w:pStyle w:val="TableText"/>
            </w:pPr>
            <w:r w:rsidRPr="00710F59">
              <w:t>Reviewer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290" w:type="pct"/>
            <w:tcMar/>
            <w:vAlign w:val="center"/>
          </w:tcPr>
          <w:p w:rsidRPr="00445557" w:rsidR="00AF61D2" w:rsidP="00AF61D2" w:rsidRDefault="00AF61D2" w14:paraId="763DE00D" w14:textId="08D8BD33">
            <w:pPr>
              <w:pStyle w:val="TableText"/>
            </w:pPr>
            <w:r>
              <w:t>Lead Solutions Architect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818" w:type="pct"/>
            <w:tcMar/>
            <w:vAlign w:val="center"/>
          </w:tcPr>
          <w:p w:rsidRPr="00445557" w:rsidR="00AF61D2" w:rsidP="00AF61D2" w:rsidRDefault="00AF61D2" w14:paraId="3EC95BC4" w14:textId="77777777">
            <w:pPr>
              <w:pStyle w:val="TableText"/>
            </w:pPr>
          </w:p>
        </w:tc>
      </w:tr>
      <w:tr w:rsidRPr="00445557" w:rsidR="00AF61D2" w:rsidTr="3BBAF839" w14:paraId="12FCD847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261" w:type="pct"/>
            <w:tcMar/>
            <w:vAlign w:val="center"/>
          </w:tcPr>
          <w:p w:rsidR="00AF61D2" w:rsidP="00AF61D2" w:rsidRDefault="00AF61D2" w14:paraId="1FE6B489" w14:textId="705F7920">
            <w:pPr>
              <w:pStyle w:val="TableText"/>
            </w:pPr>
            <w:r>
              <w:t>Youshi Patel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31" w:type="pct"/>
            <w:tcMar/>
          </w:tcPr>
          <w:p w:rsidRPr="00445557" w:rsidR="00AF61D2" w:rsidP="00AF61D2" w:rsidRDefault="00AF61D2" w14:paraId="70A8B426" w14:textId="1EBA8E2A">
            <w:pPr>
              <w:pStyle w:val="TableText"/>
            </w:pPr>
            <w:r w:rsidRPr="00710F59">
              <w:t>Reviewer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290" w:type="pct"/>
            <w:tcMar/>
            <w:vAlign w:val="center"/>
          </w:tcPr>
          <w:p w:rsidRPr="00445557" w:rsidR="00AF61D2" w:rsidP="00AF61D2" w:rsidRDefault="00AF61D2" w14:paraId="1314017B" w14:textId="7FB6BB2E">
            <w:pPr>
              <w:pStyle w:val="TableText"/>
            </w:pPr>
            <w:r>
              <w:t>Systems Administrator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818" w:type="pct"/>
            <w:tcMar/>
            <w:vAlign w:val="center"/>
          </w:tcPr>
          <w:p w:rsidRPr="00445557" w:rsidR="00AF61D2" w:rsidP="00AF61D2" w:rsidRDefault="00AF61D2" w14:paraId="01897FEA" w14:textId="77777777">
            <w:pPr>
              <w:pStyle w:val="TableText"/>
            </w:pPr>
          </w:p>
        </w:tc>
      </w:tr>
      <w:tr w:rsidRPr="00445557" w:rsidR="00AF61D2" w:rsidTr="3BBAF839" w14:paraId="54913785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261" w:type="pct"/>
            <w:tcMar/>
            <w:vAlign w:val="center"/>
          </w:tcPr>
          <w:p w:rsidRPr="00445557" w:rsidR="00AF61D2" w:rsidP="00AF61D2" w:rsidRDefault="00AF61D2" w14:paraId="6DB942BE" w14:textId="33F445F6">
            <w:pPr>
              <w:pStyle w:val="TableText"/>
            </w:pPr>
            <w:r>
              <w:t>Susy Schwede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31" w:type="pct"/>
            <w:tcMar/>
            <w:vAlign w:val="center"/>
          </w:tcPr>
          <w:p w:rsidRPr="00445557" w:rsidR="00AF61D2" w:rsidP="00AF61D2" w:rsidRDefault="00AF61D2" w14:paraId="774273F9" w14:textId="28ED56BD">
            <w:pPr>
              <w:pStyle w:val="TableText"/>
            </w:pPr>
            <w:r w:rsidRPr="00445557">
              <w:t>Approver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290" w:type="pct"/>
            <w:tcMar/>
            <w:vAlign w:val="center"/>
          </w:tcPr>
          <w:p w:rsidRPr="00445557" w:rsidR="00AF61D2" w:rsidP="00AF61D2" w:rsidRDefault="00AF61D2" w14:paraId="4B680886" w14:textId="2FB61D44">
            <w:pPr>
              <w:pStyle w:val="TableText"/>
            </w:pPr>
            <w:r>
              <w:rPr>
                <w:szCs w:val="16"/>
              </w:rPr>
              <w:t xml:space="preserve">Senior Director, </w:t>
            </w:r>
            <w:r w:rsidRPr="7C9290C7">
              <w:rPr>
                <w:szCs w:val="16"/>
              </w:rPr>
              <w:t>Business Process Design &amp; Improvement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818" w:type="pct"/>
            <w:tcMar/>
            <w:vAlign w:val="center"/>
          </w:tcPr>
          <w:p w:rsidRPr="00445557" w:rsidR="00AF61D2" w:rsidP="00AF61D2" w:rsidRDefault="00AF61D2" w14:paraId="711BDA43" w14:textId="77777777">
            <w:pPr>
              <w:pStyle w:val="TableText"/>
            </w:pPr>
          </w:p>
        </w:tc>
      </w:tr>
    </w:tbl>
    <w:p w:rsidRPr="00445557" w:rsidR="00E1052A" w:rsidP="00445557" w:rsidRDefault="00E1052A" w14:paraId="0A3B6830" w14:textId="000C8774">
      <w:pPr>
        <w:pStyle w:val="Heading2"/>
      </w:pPr>
      <w:bookmarkStart w:name="_Toc114579022" w:id="20"/>
      <w:bookmarkStart w:name="_Toc117762881" w:id="21"/>
      <w:bookmarkStart w:name="_Toc178866163" w:id="22"/>
      <w:bookmarkEnd w:id="19"/>
      <w:r w:rsidRPr="00445557">
        <w:t>Change Log</w:t>
      </w:r>
      <w:bookmarkEnd w:id="20"/>
      <w:bookmarkEnd w:id="21"/>
      <w:bookmarkEnd w:id="22"/>
    </w:p>
    <w:tbl>
      <w:tblPr>
        <w:tblStyle w:val="LightGrid-Accent5"/>
        <w:tblW w:w="5000" w:type="pct"/>
        <w:tblLook w:val="0420" w:firstRow="1" w:lastRow="0" w:firstColumn="0" w:lastColumn="0" w:noHBand="0" w:noVBand="1"/>
      </w:tblPr>
      <w:tblGrid>
        <w:gridCol w:w="1235"/>
        <w:gridCol w:w="1824"/>
        <w:gridCol w:w="1520"/>
        <w:gridCol w:w="6201"/>
      </w:tblGrid>
      <w:tr w:rsidRPr="00445557" w:rsidR="00491839" w:rsidTr="678D96D2" w14:paraId="69ED55ED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tcW w:w="573" w:type="pct"/>
            <w:vAlign w:val="center"/>
          </w:tcPr>
          <w:p w:rsidRPr="00445557" w:rsidR="00491839" w:rsidP="00445557" w:rsidRDefault="00491839" w14:paraId="015D7AE7" w14:textId="77777777">
            <w:pPr>
              <w:pStyle w:val="TableText"/>
            </w:pPr>
            <w:bookmarkStart w:name="_Toc114579023" w:id="23"/>
            <w:r w:rsidRPr="00445557">
              <w:t>Version #</w:t>
            </w:r>
          </w:p>
        </w:tc>
        <w:tc>
          <w:tcPr>
            <w:tcW w:w="846" w:type="pct"/>
            <w:vAlign w:val="center"/>
          </w:tcPr>
          <w:p w:rsidRPr="00445557" w:rsidR="00491839" w:rsidP="00445557" w:rsidRDefault="00491839" w14:paraId="7A408DBC" w14:textId="77777777">
            <w:pPr>
              <w:pStyle w:val="TableText"/>
            </w:pPr>
            <w:r w:rsidRPr="00445557">
              <w:t>Date of Change</w:t>
            </w:r>
          </w:p>
        </w:tc>
        <w:tc>
          <w:tcPr>
            <w:tcW w:w="705" w:type="pct"/>
            <w:vAlign w:val="center"/>
          </w:tcPr>
          <w:p w:rsidRPr="00445557" w:rsidR="00491839" w:rsidP="00445557" w:rsidRDefault="00491839" w14:paraId="198A70BE" w14:textId="77777777">
            <w:pPr>
              <w:pStyle w:val="TableText"/>
            </w:pPr>
            <w:r w:rsidRPr="00445557">
              <w:t>Changed By</w:t>
            </w:r>
          </w:p>
        </w:tc>
        <w:tc>
          <w:tcPr>
            <w:tcW w:w="2876" w:type="pct"/>
            <w:vAlign w:val="center"/>
          </w:tcPr>
          <w:p w:rsidRPr="00445557" w:rsidR="00491839" w:rsidP="00445557" w:rsidRDefault="00491839" w14:paraId="6F13E962" w14:textId="77777777">
            <w:pPr>
              <w:pStyle w:val="TableText"/>
            </w:pPr>
            <w:r w:rsidRPr="00445557">
              <w:t>Change Description</w:t>
            </w:r>
          </w:p>
        </w:tc>
      </w:tr>
      <w:tr w:rsidRPr="00445557" w:rsidR="00491839" w:rsidTr="678D96D2" w14:paraId="75A139FE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573" w:type="pct"/>
            <w:vAlign w:val="center"/>
          </w:tcPr>
          <w:p w:rsidRPr="00445557" w:rsidR="00491839" w:rsidP="00445557" w:rsidRDefault="00491839" w14:paraId="510652B8" w14:textId="14EF7485">
            <w:pPr>
              <w:pStyle w:val="TableText"/>
            </w:pPr>
          </w:p>
        </w:tc>
        <w:tc>
          <w:tcPr>
            <w:tcW w:w="846" w:type="pct"/>
            <w:vAlign w:val="center"/>
          </w:tcPr>
          <w:p w:rsidRPr="00445557" w:rsidR="00491839" w:rsidP="00445557" w:rsidRDefault="00491839" w14:paraId="7AA02CB7" w14:textId="77777777">
            <w:pPr>
              <w:pStyle w:val="TableText"/>
            </w:pPr>
          </w:p>
        </w:tc>
        <w:tc>
          <w:tcPr>
            <w:tcW w:w="705" w:type="pct"/>
            <w:vAlign w:val="center"/>
          </w:tcPr>
          <w:p w:rsidRPr="00445557" w:rsidR="00491839" w:rsidP="00445557" w:rsidRDefault="00491839" w14:paraId="6DE05A72" w14:textId="77777777">
            <w:pPr>
              <w:pStyle w:val="TableText"/>
            </w:pPr>
          </w:p>
        </w:tc>
        <w:tc>
          <w:tcPr>
            <w:tcW w:w="2876" w:type="pct"/>
            <w:vAlign w:val="center"/>
          </w:tcPr>
          <w:p w:rsidRPr="00445557" w:rsidR="00491839" w:rsidP="00445557" w:rsidRDefault="00491839" w14:paraId="52FAABE4" w14:textId="77777777">
            <w:pPr>
              <w:pStyle w:val="TableText"/>
            </w:pPr>
          </w:p>
        </w:tc>
      </w:tr>
      <w:tr w:rsidRPr="00445557" w:rsidR="00491839" w:rsidTr="678D96D2" w14:paraId="0415F5C2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573" w:type="pct"/>
            <w:vAlign w:val="center"/>
          </w:tcPr>
          <w:p w:rsidRPr="00445557" w:rsidR="00491839" w:rsidP="00445557" w:rsidRDefault="00491839" w14:paraId="453AC241" w14:textId="436647E2">
            <w:pPr>
              <w:pStyle w:val="TableText"/>
            </w:pPr>
          </w:p>
        </w:tc>
        <w:tc>
          <w:tcPr>
            <w:tcW w:w="846" w:type="pct"/>
            <w:vAlign w:val="center"/>
          </w:tcPr>
          <w:p w:rsidRPr="00445557" w:rsidR="00491839" w:rsidP="00445557" w:rsidRDefault="00491839" w14:paraId="7A3B108D" w14:textId="0D81B0BF">
            <w:pPr>
              <w:pStyle w:val="TableText"/>
            </w:pPr>
          </w:p>
        </w:tc>
        <w:tc>
          <w:tcPr>
            <w:tcW w:w="705" w:type="pct"/>
            <w:vAlign w:val="center"/>
          </w:tcPr>
          <w:p w:rsidRPr="00445557" w:rsidR="00491839" w:rsidP="00445557" w:rsidRDefault="00491839" w14:paraId="46F6E25D" w14:textId="5A33BA5F">
            <w:pPr>
              <w:pStyle w:val="TableText"/>
            </w:pPr>
          </w:p>
        </w:tc>
        <w:tc>
          <w:tcPr>
            <w:tcW w:w="2876" w:type="pct"/>
            <w:vAlign w:val="center"/>
          </w:tcPr>
          <w:p w:rsidRPr="00445557" w:rsidR="00491839" w:rsidP="00445557" w:rsidRDefault="00491839" w14:paraId="0A05302D" w14:textId="4AC74876">
            <w:pPr>
              <w:pStyle w:val="TableText"/>
            </w:pPr>
          </w:p>
        </w:tc>
      </w:tr>
    </w:tbl>
    <w:p w:rsidRPr="00445557" w:rsidR="00491839" w:rsidP="00445557" w:rsidRDefault="00491839" w14:paraId="363EAF1F" w14:textId="77777777">
      <w:pPr>
        <w:pStyle w:val="Heading2"/>
      </w:pPr>
      <w:bookmarkStart w:name="_Toc178866164" w:id="24"/>
      <w:r w:rsidRPr="00445557">
        <w:t>Sub Docs Referenced</w:t>
      </w:r>
      <w:bookmarkEnd w:id="24"/>
    </w:p>
    <w:tbl>
      <w:tblPr>
        <w:tblStyle w:val="LightGrid-Accent5"/>
        <w:tblW w:w="5000" w:type="pct"/>
        <w:tblLook w:val="0420" w:firstRow="1" w:lastRow="0" w:firstColumn="0" w:lastColumn="0" w:noHBand="0" w:noVBand="1"/>
      </w:tblPr>
      <w:tblGrid>
        <w:gridCol w:w="10780"/>
      </w:tblGrid>
      <w:tr w:rsidRPr="00445557" w:rsidR="00491839" w:rsidTr="678D96D2" w14:paraId="166C5722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  <w:tblHeader/>
        </w:trPr>
        <w:tc>
          <w:tcPr>
            <w:tcW w:w="5000" w:type="pct"/>
            <w:vAlign w:val="center"/>
          </w:tcPr>
          <w:p w:rsidRPr="00445557" w:rsidR="00491839" w:rsidP="00445557" w:rsidRDefault="00491839" w14:paraId="58858C83" w14:textId="77777777">
            <w:pPr>
              <w:pStyle w:val="TableText"/>
            </w:pPr>
            <w:r w:rsidRPr="00445557">
              <w:t>Name</w:t>
            </w:r>
          </w:p>
        </w:tc>
      </w:tr>
      <w:tr w:rsidRPr="00445557" w:rsidR="00491839" w:rsidTr="678D96D2" w14:paraId="1569C0AE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5000" w:type="pct"/>
            <w:vAlign w:val="center"/>
          </w:tcPr>
          <w:p w:rsidRPr="00445557" w:rsidR="00491839" w:rsidP="00445557" w:rsidRDefault="00491839" w14:paraId="55576926" w14:textId="498C9818">
            <w:pPr>
              <w:pStyle w:val="TableText"/>
            </w:pPr>
          </w:p>
        </w:tc>
      </w:tr>
      <w:tr w:rsidRPr="00445557" w:rsidR="00491839" w:rsidTr="678D96D2" w14:paraId="60319406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5000" w:type="pct"/>
            <w:vAlign w:val="center"/>
          </w:tcPr>
          <w:p w:rsidRPr="00445557" w:rsidR="00491839" w:rsidP="00445557" w:rsidRDefault="00491839" w14:paraId="15119FF1" w14:textId="31B3AB3C">
            <w:pPr>
              <w:pStyle w:val="TableText"/>
            </w:pPr>
          </w:p>
        </w:tc>
      </w:tr>
    </w:tbl>
    <w:p w:rsidR="678D96D2" w:rsidRDefault="678D96D2" w14:paraId="79281AA3" w14:textId="03F749FE"/>
    <w:p w:rsidR="00D417EE" w:rsidRDefault="00D417EE" w14:paraId="4D9E690B" w14:textId="1B6469E9">
      <w:pPr>
        <w:widowControl w:val="0"/>
        <w:autoSpaceDE w:val="0"/>
        <w:autoSpaceDN w:val="0"/>
        <w:spacing w:after="0" w:line="240" w:lineRule="auto"/>
      </w:pPr>
      <w:bookmarkStart w:name="_Toc117762888" w:id="25"/>
      <w:bookmarkStart w:name="_Toc114579045" w:id="26"/>
      <w:bookmarkStart w:name="_Toc114579026" w:id="27"/>
      <w:bookmarkEnd w:id="14"/>
      <w:bookmarkEnd w:id="23"/>
      <w:r>
        <w:br w:type="page"/>
      </w:r>
    </w:p>
    <w:p w:rsidR="009B0B71" w:rsidP="009B0B71" w:rsidRDefault="009B0B71" w14:paraId="1D36286A" w14:textId="6B4EF82E">
      <w:pPr>
        <w:pStyle w:val="Heading1"/>
      </w:pPr>
      <w:bookmarkStart w:name="_Toc114579069" w:id="28"/>
      <w:bookmarkStart w:name="_Toc117762928" w:id="29"/>
      <w:bookmarkStart w:name="_Toc178866165" w:id="30"/>
      <w:bookmarkEnd w:id="25"/>
      <w:bookmarkEnd w:id="26"/>
      <w:bookmarkEnd w:id="27"/>
      <w:r>
        <w:t>Background</w:t>
      </w:r>
      <w:bookmarkEnd w:id="30"/>
    </w:p>
    <w:p w:rsidR="009B0B71" w:rsidP="009B0B71" w:rsidRDefault="009B0B71" w14:paraId="70C3C4CE" w14:textId="1499797C">
      <w:r>
        <w:t xml:space="preserve">When a </w:t>
      </w:r>
      <w:r w:rsidR="00F61A0E">
        <w:t>Campaign Onboarding Specialist</w:t>
      </w:r>
      <w:r>
        <w:t xml:space="preserve"> </w:t>
      </w:r>
      <w:r w:rsidR="00F61A0E">
        <w:t xml:space="preserve">(Digital Center of Excellence) </w:t>
      </w:r>
      <w:r>
        <w:t xml:space="preserve">is preparing to push an order from </w:t>
      </w:r>
      <w:proofErr w:type="spellStart"/>
      <w:r>
        <w:t>Advisr</w:t>
      </w:r>
      <w:proofErr w:type="spellEnd"/>
      <w:r>
        <w:t xml:space="preserve"> to AOS, they must select the AOS </w:t>
      </w:r>
      <w:r w:rsidR="00280C0C">
        <w:t>A</w:t>
      </w:r>
      <w:r>
        <w:t xml:space="preserve">dvertiser that matches the </w:t>
      </w:r>
      <w:r w:rsidR="00280C0C">
        <w:t>A</w:t>
      </w:r>
      <w:r>
        <w:t xml:space="preserve">dvertiser in the </w:t>
      </w:r>
      <w:proofErr w:type="spellStart"/>
      <w:r>
        <w:t>Advisr</w:t>
      </w:r>
      <w:proofErr w:type="spellEnd"/>
      <w:r>
        <w:t xml:space="preserve"> deal from a dropdown menu in the </w:t>
      </w:r>
      <w:proofErr w:type="spellStart"/>
      <w:r>
        <w:t>Advisr</w:t>
      </w:r>
      <w:proofErr w:type="spellEnd"/>
      <w:r>
        <w:t xml:space="preserve"> interface. </w:t>
      </w:r>
    </w:p>
    <w:p w:rsidR="009B0B71" w:rsidP="009B0B71" w:rsidRDefault="009B0B71" w14:paraId="0B2B92D3" w14:textId="4FC8C8E2">
      <w:r>
        <w:t xml:space="preserve">Later, when processing the order in AOS, the user must match the </w:t>
      </w:r>
      <w:r w:rsidR="00280C0C">
        <w:t>A</w:t>
      </w:r>
      <w:r w:rsidR="00B36E9B">
        <w:t xml:space="preserve">gency </w:t>
      </w:r>
      <w:r>
        <w:t xml:space="preserve">ID to the correct agency in AOS. </w:t>
      </w:r>
      <w:r w:rsidR="00B36E9B">
        <w:t>This is b</w:t>
      </w:r>
      <w:r>
        <w:t>ecause names can be re-used in AOS</w:t>
      </w:r>
      <w:r w:rsidR="00B36E9B">
        <w:t xml:space="preserve"> and</w:t>
      </w:r>
      <w:r>
        <w:t xml:space="preserve"> it is possible to have two or more agencies with the same name, but different IDs. (For example, names may be re-used in different markets.)</w:t>
      </w:r>
    </w:p>
    <w:p w:rsidRPr="009B0B71" w:rsidR="00280C0C" w:rsidP="009B0B71" w:rsidRDefault="00280C0C" w14:paraId="03108D2F" w14:textId="28583F5F">
      <w:r>
        <w:t xml:space="preserve">When users cannot find or identify the appropriate Advertiser/Agency ID, they may submit a </w:t>
      </w:r>
      <w:r w:rsidR="00ED5147">
        <w:t>request to Joey Arbuckle. Joey will forward any pertinent requests on</w:t>
      </w:r>
      <w:r>
        <w:t xml:space="preserve"> to the CMI System Administrators. The following MOP details how </w:t>
      </w:r>
      <w:r w:rsidR="00AF61D2">
        <w:t>CMI System Administrators should</w:t>
      </w:r>
      <w:r>
        <w:t xml:space="preserve"> troubleshoot issues like these.</w:t>
      </w:r>
    </w:p>
    <w:p w:rsidR="009B0B71" w:rsidP="00B36E9B" w:rsidRDefault="00B36E9B" w14:paraId="6F7D2040" w14:textId="36742811">
      <w:pPr>
        <w:pStyle w:val="Heading1"/>
      </w:pPr>
      <w:bookmarkStart w:name="_Toc178866166" w:id="31"/>
      <w:r>
        <w:t>Troubleshooting Mismatched</w:t>
      </w:r>
      <w:r w:rsidR="0066483A">
        <w:t xml:space="preserve"> or Missing AOS Client</w:t>
      </w:r>
      <w:r>
        <w:t xml:space="preserve"> IDs</w:t>
      </w:r>
      <w:bookmarkEnd w:id="31"/>
    </w:p>
    <w:p w:rsidR="0066483A" w:rsidP="00D1471E" w:rsidRDefault="00D1471E" w14:paraId="65C37F54" w14:textId="45CA9BCF">
      <w:r>
        <w:t xml:space="preserve">If you receive a </w:t>
      </w:r>
      <w:r w:rsidR="00667E4B">
        <w:t xml:space="preserve">request to fix a </w:t>
      </w:r>
      <w:r>
        <w:t>Mismatched</w:t>
      </w:r>
      <w:r w:rsidR="0066483A">
        <w:t xml:space="preserve"> or Missing</w:t>
      </w:r>
      <w:r>
        <w:t xml:space="preserve"> AOS ID from </w:t>
      </w:r>
      <w:r w:rsidR="00667E4B">
        <w:t>Joey Arbuckle</w:t>
      </w:r>
      <w:r>
        <w:t xml:space="preserve">, you have three places you can investigate to identify the root of the problem: </w:t>
      </w:r>
    </w:p>
    <w:p w:rsidR="0066483A" w:rsidP="0066483A" w:rsidRDefault="00D1471E" w14:paraId="4B7E38CE" w14:textId="77777777">
      <w:pPr>
        <w:pStyle w:val="ListNumber"/>
        <w:numPr>
          <w:ilvl w:val="0"/>
          <w:numId w:val="20"/>
        </w:numPr>
      </w:pPr>
      <w:r>
        <w:t>CRM</w:t>
      </w:r>
    </w:p>
    <w:p w:rsidR="0066483A" w:rsidP="0066483A" w:rsidRDefault="0066483A" w14:paraId="38447CAF" w14:textId="1D44CDEB">
      <w:pPr>
        <w:pStyle w:val="ListNumber"/>
        <w:numPr>
          <w:ilvl w:val="0"/>
          <w:numId w:val="20"/>
        </w:numPr>
      </w:pPr>
      <w:r>
        <w:t>T</w:t>
      </w:r>
      <w:r w:rsidR="00D1471E">
        <w:t xml:space="preserve">he </w:t>
      </w:r>
      <w:r w:rsidR="00B828D1">
        <w:t xml:space="preserve">Client Creation Service </w:t>
      </w:r>
      <w:r w:rsidR="00D1471E">
        <w:t>logs</w:t>
      </w:r>
    </w:p>
    <w:p w:rsidR="0066483A" w:rsidP="0066483A" w:rsidRDefault="0066483A" w14:paraId="026C5167" w14:textId="77777777">
      <w:pPr>
        <w:pStyle w:val="ListNumber"/>
        <w:numPr>
          <w:ilvl w:val="0"/>
          <w:numId w:val="20"/>
        </w:numPr>
      </w:pPr>
      <w:r>
        <w:t>T</w:t>
      </w:r>
      <w:r w:rsidR="00D1471E">
        <w:t>he AOS Master Data Manager (MDM)</w:t>
      </w:r>
    </w:p>
    <w:p w:rsidR="00D1471E" w:rsidP="0066483A" w:rsidRDefault="00D1471E" w14:paraId="7632F9DB" w14:textId="431E749C">
      <w:r>
        <w:t>If you do not identify an issue in one location, investigate the other locations for other possible issues.</w:t>
      </w:r>
    </w:p>
    <w:p w:rsidR="00371740" w:rsidP="0066483A" w:rsidRDefault="0066483A" w14:paraId="041C2965" w14:textId="3C05A2B6">
      <w:pPr>
        <w:pStyle w:val="Heading2"/>
        <w:rPr>
          <w:rStyle w:val="Strong"/>
          <w:b/>
          <w:bCs w:val="0"/>
        </w:rPr>
      </w:pPr>
      <w:bookmarkStart w:name="_Toc178866167" w:id="32"/>
      <w:r>
        <w:rPr>
          <w:rStyle w:val="Strong"/>
          <w:b/>
          <w:bCs w:val="0"/>
        </w:rPr>
        <w:t>Troubleshooting in CRM</w:t>
      </w:r>
      <w:bookmarkEnd w:id="32"/>
    </w:p>
    <w:p w:rsidR="00B72CDA" w:rsidP="00B72CDA" w:rsidRDefault="00B72CDA" w14:paraId="38499634" w14:textId="0ADA46F4">
      <w:pPr>
        <w:pStyle w:val="Heading3"/>
      </w:pPr>
      <w:bookmarkStart w:name="_Toc178866168" w:id="33"/>
      <w:r>
        <w:t xml:space="preserve">Accessing </w:t>
      </w:r>
      <w:r w:rsidR="00FA7EF6">
        <w:t xml:space="preserve">Advertiser/Agency Profiles (Accounts) in </w:t>
      </w:r>
      <w:r>
        <w:t>CRM</w:t>
      </w:r>
      <w:bookmarkEnd w:id="33"/>
    </w:p>
    <w:p w:rsidR="00567CAE" w:rsidP="00567CAE" w:rsidRDefault="00567CAE" w14:paraId="7F4660F0" w14:textId="03E102A4">
      <w:pPr>
        <w:pStyle w:val="ListNumber"/>
        <w:numPr>
          <w:ilvl w:val="0"/>
          <w:numId w:val="22"/>
        </w:numPr>
      </w:pPr>
      <w:r>
        <w:t>Login to Oracle CRM.</w:t>
      </w:r>
    </w:p>
    <w:p w:rsidR="00567CAE" w:rsidP="00567CAE" w:rsidRDefault="00567CAE" w14:paraId="28D2418D" w14:textId="5FB2720C">
      <w:pPr>
        <w:pStyle w:val="ListNumber"/>
        <w:numPr>
          <w:ilvl w:val="0"/>
          <w:numId w:val="22"/>
        </w:numPr>
      </w:pPr>
      <w:r>
        <w:t xml:space="preserve">Click the </w:t>
      </w:r>
      <w:r>
        <w:rPr>
          <w:noProof/>
        </w:rPr>
        <w:drawing>
          <wp:inline distT="0" distB="0" distL="0" distR="0" wp14:anchorId="068A3BAD" wp14:editId="00200297">
            <wp:extent cx="202565" cy="171230"/>
            <wp:effectExtent l="0" t="0" r="6985" b="635"/>
            <wp:docPr id="1556360816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768222" name="Picture 1" descr="A screenshot of a phon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5" t="5213" r="79799" b="87218"/>
                    <a:stretch/>
                  </pic:blipFill>
                  <pic:spPr bwMode="auto">
                    <a:xfrm>
                      <a:off x="0" y="0"/>
                      <a:ext cx="205104" cy="173376"/>
                    </a:xfrm>
                    <a:prstGeom prst="rect">
                      <a:avLst/>
                    </a:prstGeom>
                    <a:noFill/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icon at the top left of the CRM interface.</w:t>
      </w:r>
    </w:p>
    <w:p w:rsidR="00567CAE" w:rsidP="00567CAE" w:rsidRDefault="00567CAE" w14:paraId="0B86E3BF" w14:textId="2C9BB635">
      <w:pPr>
        <w:pStyle w:val="BodyTextInden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58248" behindDoc="0" locked="0" layoutInCell="1" allowOverlap="1" wp14:anchorId="6CA9EC03" wp14:editId="561348DA">
                <wp:simplePos x="0" y="0"/>
                <wp:positionH relativeFrom="column">
                  <wp:posOffset>433080</wp:posOffset>
                </wp:positionH>
                <wp:positionV relativeFrom="paragraph">
                  <wp:posOffset>1608840</wp:posOffset>
                </wp:positionV>
                <wp:extent cx="309600" cy="360"/>
                <wp:effectExtent l="76200" t="114300" r="90805" b="114300"/>
                <wp:wrapNone/>
                <wp:docPr id="29582663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09600" cy="360"/>
                      </w14:xfrm>
                    </w14:contentPart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k="http://schemas.microsoft.com/office/drawing/2018/sketchyshapes">
            <w:pict w14:anchorId="12AAE6CE">
              <v:shapetype id="_x0000_t75" coordsize="21600,21600" filled="f" stroked="f" o:spt="75" o:preferrelative="t" path="m@4@5l@4@11@9@11@9@5xe" w14:anchorId="48B531F6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Ink 22" style="position:absolute;margin-left:31.3pt;margin-top:121.05pt;width:30.05pt;height:11.4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">
                <v:imagedata o:title="" r:id="rId17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8247" behindDoc="0" locked="0" layoutInCell="1" allowOverlap="1" wp14:anchorId="3BF8D778" wp14:editId="7304A0D8">
                <wp:simplePos x="0" y="0"/>
                <wp:positionH relativeFrom="column">
                  <wp:posOffset>313560</wp:posOffset>
                </wp:positionH>
                <wp:positionV relativeFrom="paragraph">
                  <wp:posOffset>161280</wp:posOffset>
                </wp:positionV>
                <wp:extent cx="79200" cy="360"/>
                <wp:effectExtent l="76200" t="114300" r="73660" b="114300"/>
                <wp:wrapNone/>
                <wp:docPr id="696970943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79200" cy="360"/>
                      </w14:xfrm>
                    </w14:contentPart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k="http://schemas.microsoft.com/office/drawing/2018/sketchyshapes">
            <w:pict w14:anchorId="48115B2A">
              <v:shape id="Ink 21" style="position:absolute;margin-left:21.9pt;margin-top:7.05pt;width:11.95pt;height:11.4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" w14:anchorId="3E4350E0">
                <v:imagedata o:title="" r:id="rId19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A8E5874" wp14:editId="4525B10F">
            <wp:extent cx="1421130" cy="1855961"/>
            <wp:effectExtent l="19050" t="19050" r="26670" b="11430"/>
            <wp:docPr id="92747804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478040" name="Picture 1" descr="A screenshot of a computer&#10;&#10;Description automatically generated"/>
                    <pic:cNvPicPr/>
                  </pic:nvPicPr>
                  <pic:blipFill rotWithShape="1">
                    <a:blip r:embed="rId20"/>
                    <a:srcRect t="15256" r="83957" b="47495"/>
                    <a:stretch/>
                  </pic:blipFill>
                  <pic:spPr bwMode="auto">
                    <a:xfrm>
                      <a:off x="0" y="0"/>
                      <a:ext cx="1421950" cy="185703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7CAE" w:rsidP="00567CAE" w:rsidRDefault="00567CAE" w14:paraId="1FD47C27" w14:textId="3F795161">
      <w:pPr>
        <w:pStyle w:val="ListNumber"/>
        <w:numPr>
          <w:ilvl w:val="0"/>
          <w:numId w:val="22"/>
        </w:numPr>
      </w:pPr>
      <w:r>
        <w:t xml:space="preserve">Click </w:t>
      </w:r>
      <w:r w:rsidRPr="00567CAE">
        <w:rPr>
          <w:rStyle w:val="Strong"/>
        </w:rPr>
        <w:t>Accounts</w:t>
      </w:r>
      <w:r>
        <w:t>.</w:t>
      </w:r>
    </w:p>
    <w:p w:rsidR="00567CAE" w:rsidP="00567CAE" w:rsidRDefault="00567CAE" w14:paraId="630D3A19" w14:textId="2B7D494F">
      <w:pPr>
        <w:pStyle w:val="ListNumber"/>
        <w:numPr>
          <w:ilvl w:val="0"/>
          <w:numId w:val="22"/>
        </w:numPr>
      </w:pPr>
      <w:r>
        <w:t xml:space="preserve">In the window that appears, search for the Advertiser/Agency you want to find. For example, </w:t>
      </w:r>
      <w:r w:rsidRPr="00567CAE">
        <w:rPr>
          <w:rStyle w:val="Emphasis"/>
        </w:rPr>
        <w:t>Brain</w:t>
      </w:r>
      <w:r w:rsidR="007F6956">
        <w:rPr>
          <w:rStyle w:val="Emphasis"/>
        </w:rPr>
        <w:t>t</w:t>
      </w:r>
      <w:r w:rsidRPr="00567CAE">
        <w:rPr>
          <w:rStyle w:val="Emphasis"/>
        </w:rPr>
        <w:t>rust Marketing</w:t>
      </w:r>
      <w:r>
        <w:t>.</w:t>
      </w:r>
    </w:p>
    <w:p w:rsidR="00567CAE" w:rsidP="00567CAE" w:rsidRDefault="007F6956" w14:paraId="5E95850C" w14:textId="6C038CD2">
      <w:pPr>
        <w:pStyle w:val="BodyTextInden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58256" behindDoc="0" locked="0" layoutInCell="1" allowOverlap="1" wp14:anchorId="5F3E4BA6" wp14:editId="0A1F063B">
                <wp:simplePos x="0" y="0"/>
                <wp:positionH relativeFrom="column">
                  <wp:posOffset>2475886</wp:posOffset>
                </wp:positionH>
                <wp:positionV relativeFrom="paragraph">
                  <wp:posOffset>2089057</wp:posOffset>
                </wp:positionV>
                <wp:extent cx="196560" cy="360"/>
                <wp:effectExtent l="76200" t="114300" r="89535" b="114300"/>
                <wp:wrapNone/>
                <wp:docPr id="139654850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96560" cy="360"/>
                      </w14:xfrm>
                    </w14:contentPart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k="http://schemas.microsoft.com/office/drawing/2018/sketchyshapes">
            <w:pict w14:anchorId="77B85C51">
              <v:shape id="Ink 43" style="position:absolute;margin-left:192.1pt;margin-top:158.85pt;width:21.15pt;height:11.4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" w14:anchorId="471340B5">
                <v:imagedata o:title="" r:id="rId22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8254" behindDoc="0" locked="0" layoutInCell="1" allowOverlap="1" wp14:anchorId="46818BE1" wp14:editId="43C3D0FE">
                <wp:simplePos x="0" y="0"/>
                <wp:positionH relativeFrom="column">
                  <wp:posOffset>1371454</wp:posOffset>
                </wp:positionH>
                <wp:positionV relativeFrom="paragraph">
                  <wp:posOffset>2110105</wp:posOffset>
                </wp:positionV>
                <wp:extent cx="147240" cy="360"/>
                <wp:effectExtent l="76200" t="114300" r="81915" b="114300"/>
                <wp:wrapNone/>
                <wp:docPr id="314789074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47240" cy="360"/>
                      </w14:xfrm>
                    </w14:contentPart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k="http://schemas.microsoft.com/office/drawing/2018/sketchyshapes">
            <w:pict w14:anchorId="73C1BED8">
              <v:shape id="Ink 39" style="position:absolute;margin-left:105.15pt;margin-top:160.5pt;width:17.3pt;height:11.4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" w14:anchorId="6A74AC3C">
                <v:imagedata o:title="" r:id="rId24"/>
              </v:shape>
            </w:pict>
          </mc:Fallback>
        </mc:AlternateContent>
      </w:r>
      <w:r w:rsidR="00567CAE">
        <w:rPr>
          <w:noProof/>
        </w:rPr>
        <mc:AlternateContent>
          <mc:Choice Requires="wpi">
            <w:drawing>
              <wp:anchor distT="0" distB="0" distL="114300" distR="114300" simplePos="0" relativeHeight="251658252" behindDoc="0" locked="0" layoutInCell="1" allowOverlap="1" wp14:anchorId="67859ED6" wp14:editId="771A5D4E">
                <wp:simplePos x="0" y="0"/>
                <wp:positionH relativeFrom="column">
                  <wp:posOffset>549565</wp:posOffset>
                </wp:positionH>
                <wp:positionV relativeFrom="paragraph">
                  <wp:posOffset>2090516</wp:posOffset>
                </wp:positionV>
                <wp:extent cx="515520" cy="360"/>
                <wp:effectExtent l="76200" t="114300" r="75565" b="114300"/>
                <wp:wrapNone/>
                <wp:docPr id="1922202240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515520" cy="360"/>
                      </w14:xfrm>
                    </w14:contentPart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k="http://schemas.microsoft.com/office/drawing/2018/sketchyshapes">
            <w:pict w14:anchorId="3CC143B5">
              <v:shape id="Ink 32" style="position:absolute;margin-left:40.4pt;margin-top:158.95pt;width:46.3pt;height:11.4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" w14:anchorId="0EC03F24">
                <v:imagedata o:title="" r:id="rId26"/>
              </v:shape>
            </w:pict>
          </mc:Fallback>
        </mc:AlternateContent>
      </w:r>
      <w:r w:rsidR="00567CAE">
        <w:rPr>
          <w:noProof/>
        </w:rPr>
        <mc:AlternateContent>
          <mc:Choice Requires="wpi">
            <w:drawing>
              <wp:anchor distT="0" distB="0" distL="114300" distR="114300" simplePos="0" relativeHeight="251658251" behindDoc="0" locked="0" layoutInCell="1" allowOverlap="1" wp14:anchorId="15679316" wp14:editId="78F8678B">
                <wp:simplePos x="0" y="0"/>
                <wp:positionH relativeFrom="column">
                  <wp:posOffset>520405</wp:posOffset>
                </wp:positionH>
                <wp:positionV relativeFrom="paragraph">
                  <wp:posOffset>1622156</wp:posOffset>
                </wp:positionV>
                <wp:extent cx="636840" cy="360"/>
                <wp:effectExtent l="76200" t="114300" r="87630" b="114300"/>
                <wp:wrapNone/>
                <wp:docPr id="695117721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636840" cy="360"/>
                      </w14:xfrm>
                    </w14:contentPart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k="http://schemas.microsoft.com/office/drawing/2018/sketchyshapes">
            <w:pict w14:anchorId="35F5869D">
              <v:shape id="Ink 30" style="position:absolute;margin-left:38.2pt;margin-top:122.1pt;width:55.85pt;height:11.4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" w14:anchorId="2F0BDDF5">
                <v:imagedata o:title="" r:id="rId28"/>
              </v:shape>
            </w:pict>
          </mc:Fallback>
        </mc:AlternateContent>
      </w:r>
      <w:r w:rsidR="00567CAE">
        <w:rPr>
          <w:noProof/>
        </w:rPr>
        <mc:AlternateContent>
          <mc:Choice Requires="wpi">
            <w:drawing>
              <wp:anchor distT="0" distB="0" distL="114300" distR="114300" simplePos="0" relativeHeight="251658250" behindDoc="0" locked="0" layoutInCell="1" allowOverlap="1" wp14:anchorId="0D67FA74" wp14:editId="35D02B33">
                <wp:simplePos x="0" y="0"/>
                <wp:positionH relativeFrom="column">
                  <wp:posOffset>509245</wp:posOffset>
                </wp:positionH>
                <wp:positionV relativeFrom="paragraph">
                  <wp:posOffset>1494716</wp:posOffset>
                </wp:positionV>
                <wp:extent cx="676800" cy="360"/>
                <wp:effectExtent l="76200" t="114300" r="85725" b="114300"/>
                <wp:wrapNone/>
                <wp:docPr id="7598240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676800" cy="360"/>
                      </w14:xfrm>
                    </w14:contentPart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k="http://schemas.microsoft.com/office/drawing/2018/sketchyshapes">
            <w:pict w14:anchorId="6DD6B50D">
              <v:shape id="Ink 28" style="position:absolute;margin-left:37.25pt;margin-top:112.05pt;width:59pt;height:11.4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" w14:anchorId="1049068F">
                <v:imagedata o:title="" r:id="rId30"/>
              </v:shape>
            </w:pict>
          </mc:Fallback>
        </mc:AlternateContent>
      </w:r>
      <w:r w:rsidR="00567CAE">
        <w:rPr>
          <w:noProof/>
        </w:rPr>
        <mc:AlternateContent>
          <mc:Choice Requires="wpi">
            <w:drawing>
              <wp:anchor distT="0" distB="0" distL="114300" distR="114300" simplePos="0" relativeHeight="251658249" behindDoc="0" locked="0" layoutInCell="1" allowOverlap="1" wp14:anchorId="298472C2" wp14:editId="44C2DBAE">
                <wp:simplePos x="0" y="0"/>
                <wp:positionH relativeFrom="column">
                  <wp:posOffset>305593</wp:posOffset>
                </wp:positionH>
                <wp:positionV relativeFrom="paragraph">
                  <wp:posOffset>929423</wp:posOffset>
                </wp:positionV>
                <wp:extent cx="787320" cy="8640"/>
                <wp:effectExtent l="76200" t="114300" r="89535" b="125095"/>
                <wp:wrapNone/>
                <wp:docPr id="745004782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787320" cy="8640"/>
                      </w14:xfrm>
                    </w14:contentPart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k="http://schemas.microsoft.com/office/drawing/2018/sketchyshapes">
            <w:pict w14:anchorId="7D102A09">
              <v:shape id="Ink 24" style="position:absolute;margin-left:21.25pt;margin-top:67.55pt;width:67.7pt;height:12.0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" w14:anchorId="1F2F4FD7">
                <v:imagedata o:title="" r:id="rId32"/>
              </v:shape>
            </w:pict>
          </mc:Fallback>
        </mc:AlternateContent>
      </w:r>
      <w:r w:rsidR="00567CAE">
        <w:rPr>
          <w:noProof/>
        </w:rPr>
        <w:drawing>
          <wp:inline distT="0" distB="0" distL="0" distR="0" wp14:anchorId="38563DBE" wp14:editId="014AF59D">
            <wp:extent cx="6646985" cy="2285830"/>
            <wp:effectExtent l="19050" t="19050" r="20955" b="19685"/>
            <wp:docPr id="15507795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779549" name="Picture 1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" r="-245" b="2986"/>
                    <a:stretch/>
                  </pic:blipFill>
                  <pic:spPr bwMode="auto">
                    <a:xfrm>
                      <a:off x="0" y="0"/>
                      <a:ext cx="6649817" cy="228680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B72CDA" w:rsidR="00B72CDA" w:rsidP="00B72CDA" w:rsidRDefault="00B72CDA" w14:paraId="0E8CE50A" w14:textId="3A577100">
      <w:pPr>
        <w:pStyle w:val="Heading3"/>
      </w:pPr>
      <w:bookmarkStart w:name="_Toc178866169" w:id="34"/>
      <w:r>
        <w:t>Identifying</w:t>
      </w:r>
      <w:r w:rsidR="0031401E">
        <w:t xml:space="preserve"> and Fixing</w:t>
      </w:r>
      <w:r>
        <w:t xml:space="preserve"> Client ID Issues </w:t>
      </w:r>
      <w:r w:rsidR="002638F7">
        <w:t>using</w:t>
      </w:r>
      <w:r>
        <w:t xml:space="preserve"> CRM</w:t>
      </w:r>
      <w:bookmarkEnd w:id="34"/>
    </w:p>
    <w:p w:rsidR="002638F7" w:rsidP="00FA7EF6" w:rsidRDefault="00FA7EF6" w14:paraId="2A224316" w14:textId="77777777">
      <w:r>
        <w:t xml:space="preserve">In the example above, three Braintrust Marketing advertisers/agencies appeared when the user performed a query for Braintrust Marketing. One of these profiles has no </w:t>
      </w:r>
      <w:proofErr w:type="spellStart"/>
      <w:r>
        <w:t>xGL</w:t>
      </w:r>
      <w:proofErr w:type="spellEnd"/>
      <w:r>
        <w:t xml:space="preserve"> ID nor CRM ID; the second has an </w:t>
      </w:r>
      <w:proofErr w:type="spellStart"/>
      <w:r>
        <w:t>xGL</w:t>
      </w:r>
      <w:proofErr w:type="spellEnd"/>
      <w:r>
        <w:t xml:space="preserve"> ID and a CRM ID; and the third has an </w:t>
      </w:r>
      <w:proofErr w:type="spellStart"/>
      <w:r>
        <w:t>xGL</w:t>
      </w:r>
      <w:proofErr w:type="spellEnd"/>
      <w:r>
        <w:t xml:space="preserve">, CRM, and AOS ID. </w:t>
      </w:r>
    </w:p>
    <w:p w:rsidR="002638F7" w:rsidP="002638F7" w:rsidRDefault="002638F7" w14:paraId="2B2CDB64" w14:textId="688C4299">
      <w:pPr>
        <w:pStyle w:val="Heading4"/>
      </w:pPr>
      <w:r>
        <w:t xml:space="preserve">Missing </w:t>
      </w:r>
      <w:r w:rsidR="00370E20">
        <w:t>CRM ID</w:t>
      </w:r>
    </w:p>
    <w:p w:rsidR="00370E20" w:rsidP="002638F7" w:rsidRDefault="00370E20" w14:paraId="586542DD" w14:textId="234C126B">
      <w:r>
        <w:t xml:space="preserve">If an Advertiser/Agency has no CRM ID, it will not have an </w:t>
      </w:r>
      <w:proofErr w:type="spellStart"/>
      <w:r>
        <w:t>xGL</w:t>
      </w:r>
      <w:proofErr w:type="spellEnd"/>
      <w:r>
        <w:t xml:space="preserve"> ID nor an AOS ID. If you want </w:t>
      </w:r>
      <w:r w:rsidR="0031401E">
        <w:t>to add a CRM ID to an</w:t>
      </w:r>
      <w:r>
        <w:t xml:space="preserve"> Advertiser/Agency </w:t>
      </w:r>
      <w:r w:rsidR="0031401E">
        <w:t xml:space="preserve">(and thereby </w:t>
      </w:r>
      <w:r>
        <w:t xml:space="preserve">push </w:t>
      </w:r>
      <w:r w:rsidR="0031401E">
        <w:t xml:space="preserve">the Advertiser/Agency </w:t>
      </w:r>
      <w:r>
        <w:t>through to AOS</w:t>
      </w:r>
      <w:r w:rsidR="0031401E">
        <w:t>)</w:t>
      </w:r>
      <w:r>
        <w:t>,</w:t>
      </w:r>
    </w:p>
    <w:p w:rsidR="00370E20" w:rsidP="00370E20" w:rsidRDefault="00370E20" w14:paraId="270213EE" w14:textId="77777777">
      <w:pPr>
        <w:pStyle w:val="ListNumber"/>
        <w:numPr>
          <w:ilvl w:val="0"/>
          <w:numId w:val="25"/>
        </w:numPr>
      </w:pPr>
      <w:r>
        <w:t>Click the name of the Advertiser/Agency (as shown in the CRM screenshot above).</w:t>
      </w:r>
    </w:p>
    <w:p w:rsidR="00370E20" w:rsidP="00370E20" w:rsidRDefault="00370E20" w14:paraId="15C3641C" w14:textId="77777777">
      <w:pPr>
        <w:pStyle w:val="ListNumber"/>
        <w:numPr>
          <w:ilvl w:val="0"/>
          <w:numId w:val="25"/>
        </w:numPr>
      </w:pPr>
      <w:r>
        <w:t xml:space="preserve">In the window that appears, click the </w:t>
      </w:r>
      <w:r w:rsidRPr="002638F7">
        <w:rPr>
          <w:rStyle w:val="Strong"/>
        </w:rPr>
        <w:t>Profile</w:t>
      </w:r>
      <w:r>
        <w:t xml:space="preserve"> tab on the lefthand side.</w:t>
      </w:r>
    </w:p>
    <w:p w:rsidR="00370E20" w:rsidP="00370E20" w:rsidRDefault="00370E20" w14:paraId="70549616" w14:textId="77777777">
      <w:pPr>
        <w:pStyle w:val="ListNumber"/>
        <w:numPr>
          <w:ilvl w:val="0"/>
          <w:numId w:val="25"/>
        </w:numPr>
      </w:pPr>
      <w:r>
        <w:t xml:space="preserve">Scroll to the </w:t>
      </w:r>
      <w:r>
        <w:rPr>
          <w:rStyle w:val="Strong"/>
        </w:rPr>
        <w:t>CRM ID</w:t>
      </w:r>
      <w:r>
        <w:t xml:space="preserve"> field and verify that it is blank. </w:t>
      </w:r>
    </w:p>
    <w:p w:rsidR="0074255B" w:rsidP="0074255B" w:rsidRDefault="0074255B" w14:paraId="76623AFC" w14:textId="77777777">
      <w:pPr>
        <w:pStyle w:val="ListNumber"/>
        <w:numPr>
          <w:ilvl w:val="0"/>
          <w:numId w:val="25"/>
        </w:numPr>
      </w:pPr>
      <w:r>
        <w:t xml:space="preserve">Scroll to the </w:t>
      </w:r>
      <w:r w:rsidRPr="00C6150A">
        <w:rPr>
          <w:rStyle w:val="Strong"/>
        </w:rPr>
        <w:t>Additional Information</w:t>
      </w:r>
      <w:r>
        <w:t xml:space="preserve"> field and type a period or the word, </w:t>
      </w:r>
      <w:r w:rsidRPr="00C6150A">
        <w:rPr>
          <w:rStyle w:val="Emphasis"/>
        </w:rPr>
        <w:t>Touch</w:t>
      </w:r>
      <w:r>
        <w:t xml:space="preserve">, in the Notes field. </w:t>
      </w:r>
    </w:p>
    <w:p w:rsidR="008B0AFD" w:rsidP="008B0AFD" w:rsidRDefault="008B0AFD" w14:paraId="11D9F204" w14:textId="6B7BF780">
      <w:pPr>
        <w:pStyle w:val="ListNumber"/>
        <w:numPr>
          <w:ilvl w:val="0"/>
          <w:numId w:val="25"/>
        </w:numPr>
      </w:pPr>
      <w:r>
        <w:t xml:space="preserve">Click </w:t>
      </w:r>
      <w:r w:rsidRPr="00C6150A">
        <w:rPr>
          <w:rStyle w:val="Strong"/>
        </w:rPr>
        <w:t>Save</w:t>
      </w:r>
      <w:r>
        <w:t>. I</w:t>
      </w:r>
      <w:r w:rsidRPr="00C6150A">
        <w:t>n the next 5 minute</w:t>
      </w:r>
      <w:r>
        <w:t>s, the CRM ID will appear.</w:t>
      </w:r>
    </w:p>
    <w:p w:rsidR="00370E20" w:rsidP="00370E20" w:rsidRDefault="008B0AFD" w14:paraId="50DA2023" w14:textId="1F237319">
      <w:pPr>
        <w:pStyle w:val="BodyTextInden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58270" behindDoc="0" locked="0" layoutInCell="1" allowOverlap="1" wp14:anchorId="2E033716" wp14:editId="03C31245">
                <wp:simplePos x="0" y="0"/>
                <wp:positionH relativeFrom="column">
                  <wp:posOffset>5887800</wp:posOffset>
                </wp:positionH>
                <wp:positionV relativeFrom="paragraph">
                  <wp:posOffset>138624</wp:posOffset>
                </wp:positionV>
                <wp:extent cx="113760" cy="16920"/>
                <wp:effectExtent l="76200" t="114300" r="76835" b="116840"/>
                <wp:wrapNone/>
                <wp:docPr id="1547010406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113760" cy="16920"/>
                      </w14:xfrm>
                    </w14:contentPart>
                  </a:graphicData>
                </a:graphic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1239C932">
              <v:shapetype id="_x0000_t75" coordsize="21600,21600" filled="f" stroked="f" o:spt="75" o:preferrelative="t" path="m@4@5l@4@11@9@11@9@5xe" w14:anchorId="2E37B3A1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Ink 22" style="position:absolute;margin-left:460.8pt;margin-top:5.25pt;width:14.6pt;height:12.7pt;z-index:25165827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">
                <v:imagedata o:title="" r:id="rId35"/>
              </v:shape>
            </w:pict>
          </mc:Fallback>
        </mc:AlternateContent>
      </w:r>
      <w:r w:rsidR="00370E20">
        <w:rPr>
          <w:noProof/>
        </w:rPr>
        <mc:AlternateContent>
          <mc:Choice Requires="wpi">
            <w:drawing>
              <wp:anchor distT="0" distB="0" distL="114300" distR="114300" simplePos="0" relativeHeight="251658265" behindDoc="0" locked="0" layoutInCell="1" allowOverlap="1" wp14:anchorId="4A40CA48" wp14:editId="16FB6E3E">
                <wp:simplePos x="0" y="0"/>
                <wp:positionH relativeFrom="column">
                  <wp:posOffset>1628775</wp:posOffset>
                </wp:positionH>
                <wp:positionV relativeFrom="paragraph">
                  <wp:posOffset>1930400</wp:posOffset>
                </wp:positionV>
                <wp:extent cx="555625" cy="635"/>
                <wp:effectExtent l="76200" t="114300" r="92075" b="113665"/>
                <wp:wrapNone/>
                <wp:docPr id="1690501158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555625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79F648A6">
              <v:shape id="Ink 11" style="position:absolute;margin-left:125.45pt;margin-top:142pt;width:49.4pt;height:20pt;z-index:25165826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" w14:anchorId="32EED65A">
                <v:imagedata o:title="" r:id="rId37"/>
              </v:shape>
            </w:pict>
          </mc:Fallback>
        </mc:AlternateContent>
      </w:r>
      <w:r w:rsidR="00370E20">
        <w:rPr>
          <w:noProof/>
        </w:rPr>
        <mc:AlternateContent>
          <mc:Choice Requires="wpi">
            <w:drawing>
              <wp:anchor distT="0" distB="0" distL="114300" distR="114300" simplePos="0" relativeHeight="251658264" behindDoc="0" locked="0" layoutInCell="1" allowOverlap="1" wp14:anchorId="125C7355" wp14:editId="6BA7DAD0">
                <wp:simplePos x="0" y="0"/>
                <wp:positionH relativeFrom="column">
                  <wp:posOffset>281911</wp:posOffset>
                </wp:positionH>
                <wp:positionV relativeFrom="paragraph">
                  <wp:posOffset>440817</wp:posOffset>
                </wp:positionV>
                <wp:extent cx="236520" cy="33120"/>
                <wp:effectExtent l="76200" t="114300" r="87630" b="119380"/>
                <wp:wrapNone/>
                <wp:docPr id="1917510077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236520" cy="33120"/>
                      </w14:xfrm>
                    </w14:contentPart>
                  </a:graphicData>
                </a:graphic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32792C80">
              <v:shape id="Ink 6" style="position:absolute;margin-left:19.35pt;margin-top:29.05pt;width:24.25pt;height:13.9pt;z-index:251658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" w14:anchorId="16678FE4">
                <v:imagedata o:title="" r:id="rId39"/>
              </v:shape>
            </w:pict>
          </mc:Fallback>
        </mc:AlternateContent>
      </w:r>
      <w:r w:rsidR="00370E20">
        <w:rPr>
          <w:noProof/>
        </w:rPr>
        <w:drawing>
          <wp:inline distT="0" distB="0" distL="0" distR="0" wp14:anchorId="10632055" wp14:editId="7D0D28BA">
            <wp:extent cx="6517278" cy="2190307"/>
            <wp:effectExtent l="19050" t="19050" r="17145" b="19685"/>
            <wp:docPr id="202995830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958304" name="Picture 1" descr="A screenshot of a computer&#10;&#10;Description automatically generated"/>
                    <pic:cNvPicPr/>
                  </pic:nvPicPr>
                  <pic:blipFill rotWithShape="1">
                    <a:blip r:embed="rId40"/>
                    <a:srcRect l="14420" t="23153" r="28050" b="42475"/>
                    <a:stretch/>
                  </pic:blipFill>
                  <pic:spPr bwMode="auto">
                    <a:xfrm>
                      <a:off x="0" y="0"/>
                      <a:ext cx="6545379" cy="219975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0E20" w:rsidP="002638F7" w:rsidRDefault="00370E20" w14:paraId="671203AA" w14:textId="77777777"/>
    <w:p w:rsidR="00370E20" w:rsidP="00370E20" w:rsidRDefault="00370E20" w14:paraId="7588140B" w14:textId="676C4857">
      <w:pPr>
        <w:pStyle w:val="Heading4"/>
      </w:pPr>
      <w:r>
        <w:t xml:space="preserve">Missing </w:t>
      </w:r>
      <w:proofErr w:type="spellStart"/>
      <w:r>
        <w:t>xGL</w:t>
      </w:r>
      <w:proofErr w:type="spellEnd"/>
      <w:r>
        <w:t xml:space="preserve"> </w:t>
      </w:r>
      <w:r w:rsidR="007D0F17">
        <w:t>ID</w:t>
      </w:r>
    </w:p>
    <w:p w:rsidR="00370E20" w:rsidP="00370E20" w:rsidRDefault="00370E20" w14:paraId="2B15A114" w14:textId="27D7FD29">
      <w:r>
        <w:t>If an Advertiser/Agency has a CRM ID</w:t>
      </w:r>
      <w:r w:rsidR="0031401E">
        <w:t xml:space="preserve"> but no</w:t>
      </w:r>
      <w:r>
        <w:t xml:space="preserve"> </w:t>
      </w:r>
      <w:proofErr w:type="spellStart"/>
      <w:r>
        <w:t>xGL</w:t>
      </w:r>
      <w:proofErr w:type="spellEnd"/>
      <w:r>
        <w:t xml:space="preserve"> </w:t>
      </w:r>
      <w:r w:rsidR="0031401E">
        <w:t>nor</w:t>
      </w:r>
      <w:r>
        <w:t xml:space="preserve"> AOS ID</w:t>
      </w:r>
      <w:r w:rsidR="0031401E">
        <w:t xml:space="preserve"> and you want to add an </w:t>
      </w:r>
      <w:proofErr w:type="spellStart"/>
      <w:r w:rsidR="0031401E">
        <w:t>xGL</w:t>
      </w:r>
      <w:proofErr w:type="spellEnd"/>
      <w:r w:rsidR="0031401E">
        <w:t xml:space="preserve"> ID (and thereby push the Advertiser/Agency through to AOS),</w:t>
      </w:r>
    </w:p>
    <w:p w:rsidR="0031401E" w:rsidP="0031401E" w:rsidRDefault="0031401E" w14:paraId="7723CFC3" w14:textId="39577FA5">
      <w:pPr>
        <w:pStyle w:val="ListNumber"/>
        <w:numPr>
          <w:ilvl w:val="0"/>
          <w:numId w:val="29"/>
        </w:numPr>
      </w:pPr>
      <w:r>
        <w:t xml:space="preserve">Click the name of the Advertiser/Agency </w:t>
      </w:r>
      <w:r w:rsidR="008B0AFD">
        <w:t>in CRM</w:t>
      </w:r>
      <w:r>
        <w:t>.</w:t>
      </w:r>
    </w:p>
    <w:p w:rsidR="0031401E" w:rsidP="0031401E" w:rsidRDefault="0031401E" w14:paraId="33E650EB" w14:textId="77777777">
      <w:pPr>
        <w:pStyle w:val="ListNumber"/>
        <w:numPr>
          <w:ilvl w:val="0"/>
          <w:numId w:val="25"/>
        </w:numPr>
      </w:pPr>
      <w:r>
        <w:t xml:space="preserve">In the window that appears, click the </w:t>
      </w:r>
      <w:r w:rsidRPr="002638F7">
        <w:rPr>
          <w:rStyle w:val="Strong"/>
        </w:rPr>
        <w:t>Profile</w:t>
      </w:r>
      <w:r>
        <w:t xml:space="preserve"> tab on the lefthand side.</w:t>
      </w:r>
    </w:p>
    <w:p w:rsidR="0031401E" w:rsidP="0031401E" w:rsidRDefault="0031401E" w14:paraId="25BB2290" w14:textId="349A48A7">
      <w:pPr>
        <w:pStyle w:val="ListNumber"/>
        <w:numPr>
          <w:ilvl w:val="0"/>
          <w:numId w:val="25"/>
        </w:numPr>
      </w:pPr>
      <w:r>
        <w:t xml:space="preserve">Scroll to the </w:t>
      </w:r>
      <w:r w:rsidRPr="008B0AFD" w:rsidR="008B0AFD">
        <w:rPr>
          <w:rStyle w:val="Strong"/>
        </w:rPr>
        <w:t>Interface Information</w:t>
      </w:r>
      <w:r w:rsidR="008B0AFD">
        <w:t xml:space="preserve"> section and verify that the </w:t>
      </w:r>
      <w:proofErr w:type="spellStart"/>
      <w:r w:rsidR="007D0F17">
        <w:rPr>
          <w:rStyle w:val="Strong"/>
        </w:rPr>
        <w:t>xGL</w:t>
      </w:r>
      <w:proofErr w:type="spellEnd"/>
      <w:r>
        <w:rPr>
          <w:rStyle w:val="Strong"/>
        </w:rPr>
        <w:t xml:space="preserve"> ID</w:t>
      </w:r>
      <w:r>
        <w:t xml:space="preserve"> field is blank. </w:t>
      </w:r>
    </w:p>
    <w:p w:rsidR="0031401E" w:rsidP="0031401E" w:rsidRDefault="008B0AFD" w14:paraId="1729A3F7" w14:textId="5FF2FFDC">
      <w:pPr>
        <w:pStyle w:val="ListNumber"/>
        <w:numPr>
          <w:ilvl w:val="0"/>
          <w:numId w:val="25"/>
        </w:numPr>
      </w:pPr>
      <w:r>
        <w:t xml:space="preserve">If the </w:t>
      </w:r>
      <w:proofErr w:type="spellStart"/>
      <w:r>
        <w:t>xGL</w:t>
      </w:r>
      <w:proofErr w:type="spellEnd"/>
      <w:r>
        <w:t xml:space="preserve"> ID field is blank, open the </w:t>
      </w:r>
      <w:r w:rsidRPr="008B0AFD">
        <w:rPr>
          <w:rStyle w:val="Strong"/>
        </w:rPr>
        <w:t>RR Interface Status</w:t>
      </w:r>
      <w:r>
        <w:t xml:space="preserve"> dropdown menu and select </w:t>
      </w:r>
      <w:r w:rsidRPr="008B0AFD">
        <w:rPr>
          <w:rStyle w:val="Emphasis"/>
        </w:rPr>
        <w:t>SEND_TO_ROADRUNNER</w:t>
      </w:r>
      <w:r>
        <w:t>.</w:t>
      </w:r>
    </w:p>
    <w:p w:rsidR="008B0AFD" w:rsidP="008B0AFD" w:rsidRDefault="008B0AFD" w14:paraId="6C1FBF6E" w14:textId="77777777">
      <w:pPr>
        <w:pStyle w:val="ListNumber"/>
        <w:numPr>
          <w:ilvl w:val="0"/>
          <w:numId w:val="25"/>
        </w:numPr>
      </w:pPr>
      <w:r>
        <w:t xml:space="preserve">Scroll to the </w:t>
      </w:r>
      <w:r w:rsidRPr="00C6150A">
        <w:rPr>
          <w:rStyle w:val="Strong"/>
        </w:rPr>
        <w:t>Additional Information</w:t>
      </w:r>
      <w:r>
        <w:t xml:space="preserve"> field and type a period or the word, </w:t>
      </w:r>
      <w:r w:rsidRPr="00C6150A">
        <w:rPr>
          <w:rStyle w:val="Emphasis"/>
        </w:rPr>
        <w:t>Touch</w:t>
      </w:r>
      <w:r>
        <w:t xml:space="preserve">, in the Notes field. </w:t>
      </w:r>
    </w:p>
    <w:p w:rsidR="008B0AFD" w:rsidP="00843900" w:rsidRDefault="008B0AFD" w14:paraId="469A74B6" w14:textId="2B92C5EB">
      <w:pPr>
        <w:pStyle w:val="ListNumber"/>
        <w:numPr>
          <w:ilvl w:val="0"/>
          <w:numId w:val="25"/>
        </w:numPr>
      </w:pPr>
      <w:r>
        <w:t xml:space="preserve">Click </w:t>
      </w:r>
      <w:r w:rsidRPr="00C6150A">
        <w:rPr>
          <w:rStyle w:val="Strong"/>
        </w:rPr>
        <w:t>Save</w:t>
      </w:r>
      <w:r>
        <w:t>. I</w:t>
      </w:r>
      <w:r w:rsidRPr="00C6150A">
        <w:t>n the next 5 minute</w:t>
      </w:r>
      <w:r>
        <w:t xml:space="preserve">s, the </w:t>
      </w:r>
      <w:proofErr w:type="spellStart"/>
      <w:r>
        <w:t>xGL</w:t>
      </w:r>
      <w:proofErr w:type="spellEnd"/>
      <w:r>
        <w:t xml:space="preserve"> ID will appear.</w:t>
      </w:r>
    </w:p>
    <w:p w:rsidR="0031401E" w:rsidP="0031401E" w:rsidRDefault="008B0AFD" w14:paraId="67A6B54D" w14:textId="4D3EC5B8">
      <w:pPr>
        <w:pStyle w:val="BodyTextInden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58269" behindDoc="0" locked="0" layoutInCell="1" allowOverlap="1" wp14:anchorId="7C341223" wp14:editId="6706C910">
                <wp:simplePos x="0" y="0"/>
                <wp:positionH relativeFrom="column">
                  <wp:posOffset>5951520</wp:posOffset>
                </wp:positionH>
                <wp:positionV relativeFrom="paragraph">
                  <wp:posOffset>142228</wp:posOffset>
                </wp:positionV>
                <wp:extent cx="107640" cy="360"/>
                <wp:effectExtent l="76200" t="114300" r="83185" b="114300"/>
                <wp:wrapNone/>
                <wp:docPr id="677877244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107640" cy="360"/>
                      </w14:xfrm>
                    </w14:contentPart>
                  </a:graphicData>
                </a:graphic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4D076FB1">
              <v:shape id="Ink 21" style="position:absolute;margin-left:465.75pt;margin-top:5.55pt;width:14.15pt;height:11.4pt;z-index:25165826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" w14:anchorId="6109CB6C">
                <v:imagedata o:title="" r:id="rId42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8268" behindDoc="0" locked="0" layoutInCell="1" allowOverlap="1" wp14:anchorId="60103E2D" wp14:editId="51FC7FC5">
                <wp:simplePos x="0" y="0"/>
                <wp:positionH relativeFrom="column">
                  <wp:posOffset>4663080</wp:posOffset>
                </wp:positionH>
                <wp:positionV relativeFrom="paragraph">
                  <wp:posOffset>2915949</wp:posOffset>
                </wp:positionV>
                <wp:extent cx="500760" cy="24840"/>
                <wp:effectExtent l="76200" t="114300" r="90170" b="127635"/>
                <wp:wrapNone/>
                <wp:docPr id="150249745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500760" cy="24840"/>
                      </w14:xfrm>
                    </w14:contentPart>
                  </a:graphicData>
                </a:graphic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6BAD98BC">
              <v:shape id="Ink 16" style="position:absolute;margin-left:364.35pt;margin-top:223.95pt;width:45.1pt;height:13.25pt;z-index:2516582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" w14:anchorId="6A801649">
                <v:imagedata o:title="" r:id="rId44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8267" behindDoc="0" locked="0" layoutInCell="1" allowOverlap="1" wp14:anchorId="4EAF956A" wp14:editId="46BE2EB8">
                <wp:simplePos x="0" y="0"/>
                <wp:positionH relativeFrom="column">
                  <wp:posOffset>1359535</wp:posOffset>
                </wp:positionH>
                <wp:positionV relativeFrom="paragraph">
                  <wp:posOffset>2678430</wp:posOffset>
                </wp:positionV>
                <wp:extent cx="1024890" cy="635"/>
                <wp:effectExtent l="76200" t="114300" r="80010" b="113665"/>
                <wp:wrapNone/>
                <wp:docPr id="114677808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1024890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3A563370">
              <v:shape id="Ink 15" style="position:absolute;margin-left:104.2pt;margin-top:200.9pt;width:86.35pt;height:20pt;z-index:2516582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" w14:anchorId="0066668F">
                <v:imagedata o:title="" r:id="rId46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8266" behindDoc="0" locked="0" layoutInCell="1" allowOverlap="1" wp14:anchorId="79EB7579" wp14:editId="091330C6">
                <wp:simplePos x="0" y="0"/>
                <wp:positionH relativeFrom="column">
                  <wp:posOffset>313560</wp:posOffset>
                </wp:positionH>
                <wp:positionV relativeFrom="paragraph">
                  <wp:posOffset>451389</wp:posOffset>
                </wp:positionV>
                <wp:extent cx="222840" cy="360"/>
                <wp:effectExtent l="76200" t="114300" r="82550" b="114300"/>
                <wp:wrapNone/>
                <wp:docPr id="1560037815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222840" cy="360"/>
                      </w14:xfrm>
                    </w14:contentPart>
                  </a:graphicData>
                </a:graphic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0A793E2F">
              <v:shape id="Ink 13" style="position:absolute;margin-left:21.9pt;margin-top:29.9pt;width:23.25pt;height:11.4pt;z-index:25165826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" w14:anchorId="5C3109D6">
                <v:imagedata o:title="" r:id="rId48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CB55518" wp14:editId="02502BD3">
            <wp:extent cx="6599583" cy="3161516"/>
            <wp:effectExtent l="19050" t="19050" r="10795" b="20320"/>
            <wp:docPr id="19429084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90847" name="Picture 1" descr="A screenshot of a computer&#10;&#10;Description automatically generated"/>
                    <pic:cNvPicPr/>
                  </pic:nvPicPr>
                  <pic:blipFill rotWithShape="1">
                    <a:blip r:embed="rId49"/>
                    <a:srcRect l="14145" t="23292" r="27997" b="27435"/>
                    <a:stretch/>
                  </pic:blipFill>
                  <pic:spPr bwMode="auto">
                    <a:xfrm>
                      <a:off x="0" y="0"/>
                      <a:ext cx="6644796" cy="31831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38F7" w:rsidP="002638F7" w:rsidRDefault="002638F7" w14:paraId="3FAD4398" w14:textId="57F008C6">
      <w:pPr>
        <w:pStyle w:val="Heading4"/>
      </w:pPr>
      <w:r>
        <w:t>Missing AOS ID</w:t>
      </w:r>
    </w:p>
    <w:p w:rsidR="008B0AFD" w:rsidP="002638F7" w:rsidRDefault="008B0AFD" w14:paraId="14F6CD90" w14:textId="43477161">
      <w:r>
        <w:t xml:space="preserve">If an Advertiser/Agency has CRM and </w:t>
      </w:r>
      <w:proofErr w:type="spellStart"/>
      <w:r>
        <w:t>xGL</w:t>
      </w:r>
      <w:proofErr w:type="spellEnd"/>
      <w:r>
        <w:t xml:space="preserve"> IDs, but no AOS ID and you want to push the Advertiser/Agency through to AOS,</w:t>
      </w:r>
    </w:p>
    <w:p w:rsidR="002638F7" w:rsidP="0031401E" w:rsidRDefault="002638F7" w14:paraId="0CEBE6BA" w14:textId="2A2C4D5A">
      <w:pPr>
        <w:pStyle w:val="ListNumber"/>
        <w:numPr>
          <w:ilvl w:val="0"/>
          <w:numId w:val="30"/>
        </w:numPr>
      </w:pPr>
      <w:r>
        <w:t xml:space="preserve">Click the name of the Advertiser/Agency </w:t>
      </w:r>
      <w:r w:rsidR="008B0AFD">
        <w:t>in CRM</w:t>
      </w:r>
      <w:r>
        <w:t>.</w:t>
      </w:r>
    </w:p>
    <w:p w:rsidR="002638F7" w:rsidP="002638F7" w:rsidRDefault="002638F7" w14:paraId="65D2B800" w14:textId="341BB31F">
      <w:pPr>
        <w:pStyle w:val="ListNumber"/>
        <w:numPr>
          <w:ilvl w:val="0"/>
          <w:numId w:val="25"/>
        </w:numPr>
      </w:pPr>
      <w:r>
        <w:t xml:space="preserve">In the window that appears, click the </w:t>
      </w:r>
      <w:r w:rsidRPr="002638F7">
        <w:rPr>
          <w:rStyle w:val="Strong"/>
        </w:rPr>
        <w:t>Profile</w:t>
      </w:r>
      <w:r>
        <w:t xml:space="preserve"> tab on the lefthand side.</w:t>
      </w:r>
    </w:p>
    <w:p w:rsidR="002638F7" w:rsidP="002638F7" w:rsidRDefault="002638F7" w14:paraId="71F8D2F4" w14:textId="5697A6B2">
      <w:pPr>
        <w:pStyle w:val="ListNumber"/>
        <w:numPr>
          <w:ilvl w:val="0"/>
          <w:numId w:val="25"/>
        </w:numPr>
      </w:pPr>
      <w:r>
        <w:t xml:space="preserve">Scroll to the </w:t>
      </w:r>
      <w:r w:rsidRPr="00C6150A">
        <w:rPr>
          <w:rStyle w:val="Strong"/>
        </w:rPr>
        <w:t>Interface Information</w:t>
      </w:r>
      <w:r>
        <w:t xml:space="preserve"> section and </w:t>
      </w:r>
      <w:r w:rsidR="00C6150A">
        <w:t xml:space="preserve">change the </w:t>
      </w:r>
      <w:r w:rsidRPr="00C6150A" w:rsidR="00C6150A">
        <w:rPr>
          <w:rStyle w:val="Strong"/>
        </w:rPr>
        <w:t>RR Interface Status</w:t>
      </w:r>
      <w:r w:rsidR="00C6150A">
        <w:t xml:space="preserve"> to </w:t>
      </w:r>
      <w:r w:rsidRPr="00C6150A" w:rsidR="00C6150A">
        <w:rPr>
          <w:rStyle w:val="Emphasis"/>
        </w:rPr>
        <w:t>Processed</w:t>
      </w:r>
      <w:r w:rsidR="00C6150A">
        <w:t>.</w:t>
      </w:r>
    </w:p>
    <w:p w:rsidR="00C6150A" w:rsidP="002638F7" w:rsidRDefault="00C6150A" w14:paraId="2BC8DD95" w14:textId="7C3DC961">
      <w:pPr>
        <w:pStyle w:val="ListNumber"/>
        <w:numPr>
          <w:ilvl w:val="0"/>
          <w:numId w:val="25"/>
        </w:numPr>
      </w:pPr>
      <w:r>
        <w:t>Scroll to</w:t>
      </w:r>
      <w:r w:rsidR="008B0AFD">
        <w:t xml:space="preserve"> the</w:t>
      </w:r>
      <w:r>
        <w:t xml:space="preserve"> </w:t>
      </w:r>
      <w:r w:rsidRPr="00C6150A">
        <w:rPr>
          <w:rStyle w:val="Strong"/>
        </w:rPr>
        <w:t>Additional Information</w:t>
      </w:r>
      <w:r>
        <w:t xml:space="preserve"> </w:t>
      </w:r>
      <w:r w:rsidR="008B0AFD">
        <w:t xml:space="preserve">field </w:t>
      </w:r>
      <w:r>
        <w:t xml:space="preserve">and type a period or the word, </w:t>
      </w:r>
      <w:r w:rsidRPr="00C6150A">
        <w:rPr>
          <w:rStyle w:val="Emphasis"/>
        </w:rPr>
        <w:t>Touch</w:t>
      </w:r>
      <w:r>
        <w:t xml:space="preserve">, in the Notes field. </w:t>
      </w:r>
    </w:p>
    <w:p w:rsidR="00C6150A" w:rsidP="002638F7" w:rsidRDefault="00C6150A" w14:paraId="3F459B5A" w14:textId="3FC58B03">
      <w:pPr>
        <w:pStyle w:val="ListNumber"/>
        <w:numPr>
          <w:ilvl w:val="0"/>
          <w:numId w:val="25"/>
        </w:numPr>
      </w:pPr>
      <w:r>
        <w:t xml:space="preserve">Click </w:t>
      </w:r>
      <w:r w:rsidRPr="00C6150A">
        <w:rPr>
          <w:rStyle w:val="Strong"/>
        </w:rPr>
        <w:t>Save</w:t>
      </w:r>
      <w:r>
        <w:t>. I</w:t>
      </w:r>
      <w:r w:rsidRPr="00C6150A">
        <w:t>n the next 5 minute</w:t>
      </w:r>
      <w:r>
        <w:t xml:space="preserve">s, the Client Creation Service will push this Advertiser/Agency on to AOS and create the AOS ID. </w:t>
      </w:r>
    </w:p>
    <w:p w:rsidR="002638F7" w:rsidP="002638F7" w:rsidRDefault="00C6150A" w14:paraId="5031854A" w14:textId="1FF2E451">
      <w:pPr>
        <w:pStyle w:val="BodyTextInden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58260" behindDoc="0" locked="0" layoutInCell="1" allowOverlap="1" wp14:anchorId="310ACDEF" wp14:editId="64E967CF">
                <wp:simplePos x="0" y="0"/>
                <wp:positionH relativeFrom="column">
                  <wp:posOffset>5865646</wp:posOffset>
                </wp:positionH>
                <wp:positionV relativeFrom="paragraph">
                  <wp:posOffset>176155</wp:posOffset>
                </wp:positionV>
                <wp:extent cx="154800" cy="360"/>
                <wp:effectExtent l="76200" t="114300" r="74295" b="114300"/>
                <wp:wrapNone/>
                <wp:docPr id="895172306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154800" cy="360"/>
                      </w14:xfrm>
                    </w14:contentPart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k="http://schemas.microsoft.com/office/drawing/2018/sketchyshapes">
            <w:pict w14:anchorId="491A18A3">
              <v:shape id="Ink 50" style="position:absolute;margin-left:459.05pt;margin-top:8.2pt;width:17.9pt;height:11.4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" w14:anchorId="521D2C44">
                <v:imagedata o:title="" r:id="rId51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8259" behindDoc="0" locked="0" layoutInCell="1" allowOverlap="1" wp14:anchorId="59B55BD4" wp14:editId="5D570D3A">
                <wp:simplePos x="0" y="0"/>
                <wp:positionH relativeFrom="column">
                  <wp:posOffset>1434766</wp:posOffset>
                </wp:positionH>
                <wp:positionV relativeFrom="paragraph">
                  <wp:posOffset>2383315</wp:posOffset>
                </wp:positionV>
                <wp:extent cx="900000" cy="8640"/>
                <wp:effectExtent l="76200" t="114300" r="90805" b="125095"/>
                <wp:wrapNone/>
                <wp:docPr id="1477524414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900000" cy="8640"/>
                      </w14:xfrm>
                    </w14:contentPart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k="http://schemas.microsoft.com/office/drawing/2018/sketchyshapes">
            <w:pict w14:anchorId="6DB47282">
              <v:shape id="Ink 48" style="position:absolute;margin-left:110.1pt;margin-top:182pt;width:76.5pt;height:12.0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" w14:anchorId="625E51A3">
                <v:imagedata o:title="" r:id="rId53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8258" behindDoc="0" locked="0" layoutInCell="1" allowOverlap="1" wp14:anchorId="7914D464" wp14:editId="313DCC9C">
                <wp:simplePos x="0" y="0"/>
                <wp:positionH relativeFrom="column">
                  <wp:posOffset>358366</wp:posOffset>
                </wp:positionH>
                <wp:positionV relativeFrom="paragraph">
                  <wp:posOffset>555595</wp:posOffset>
                </wp:positionV>
                <wp:extent cx="266760" cy="7920"/>
                <wp:effectExtent l="76200" t="114300" r="76200" b="125730"/>
                <wp:wrapNone/>
                <wp:docPr id="739709208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266760" cy="7920"/>
                      </w14:xfrm>
                    </w14:contentPart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k="http://schemas.microsoft.com/office/drawing/2018/sketchyshapes">
            <w:pict w14:anchorId="5B8BEA6F">
              <v:shape id="Ink 47" style="position:absolute;margin-left:25.4pt;margin-top:38.1pt;width:26.65pt;height:11.9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" w14:anchorId="30D6F45B">
                <v:imagedata o:title="" r:id="rId55"/>
              </v:shape>
            </w:pict>
          </mc:Fallback>
        </mc:AlternateContent>
      </w:r>
      <w:r w:rsidR="002638F7">
        <w:rPr>
          <w:noProof/>
        </w:rPr>
        <w:drawing>
          <wp:inline distT="0" distB="0" distL="0" distR="0" wp14:anchorId="2D8E3676" wp14:editId="68046369">
            <wp:extent cx="6601732" cy="3701855"/>
            <wp:effectExtent l="19050" t="19050" r="27940" b="13335"/>
            <wp:docPr id="1850625198" name="Picture 1" descr="A computer screen 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625198" name="Picture 1" descr="A computer screen shot of a computer screen&#10;&#10;Description automatically generated"/>
                    <pic:cNvPicPr/>
                  </pic:nvPicPr>
                  <pic:blipFill rotWithShape="1">
                    <a:blip r:embed="rId56"/>
                    <a:srcRect l="7488" t="16593" r="23177" b="14289"/>
                    <a:stretch/>
                  </pic:blipFill>
                  <pic:spPr bwMode="auto">
                    <a:xfrm>
                      <a:off x="0" y="0"/>
                      <a:ext cx="6623517" cy="37140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2638F7" w:rsidR="002638F7" w:rsidP="002638F7" w:rsidRDefault="002638F7" w14:paraId="6C483908" w14:textId="783ECCC5">
      <w:pPr>
        <w:pStyle w:val="Heading4"/>
      </w:pPr>
      <w:r>
        <w:t>Mismatched ID in AOS and CRM</w:t>
      </w:r>
    </w:p>
    <w:p w:rsidR="00C6150A" w:rsidP="00C6150A" w:rsidRDefault="00A54263" w14:paraId="10509680" w14:textId="7F026398">
      <w:r>
        <w:t>If an</w:t>
      </w:r>
      <w:r w:rsidR="00C6150A">
        <w:t xml:space="preserve"> Advertiser/Agency has been pushed all the way to AOS</w:t>
      </w:r>
      <w:r w:rsidRPr="002638F7" w:rsidR="00C6150A">
        <w:t>.</w:t>
      </w:r>
      <w:r w:rsidR="00C6150A">
        <w:t xml:space="preserve"> If there is a mismatch between the CRM Advertiser/Agency profile or ID and the AOS Advertiser Agency profile or ID, </w:t>
      </w:r>
    </w:p>
    <w:p w:rsidR="00FA7EF6" w:rsidP="00FA7EF6" w:rsidRDefault="00FA7EF6" w14:paraId="0407EB1F" w14:textId="53222234">
      <w:pPr>
        <w:pStyle w:val="ListNumber"/>
        <w:numPr>
          <w:ilvl w:val="0"/>
          <w:numId w:val="24"/>
        </w:numPr>
      </w:pPr>
      <w:r>
        <w:t xml:space="preserve">Compare the </w:t>
      </w:r>
      <w:r w:rsidR="00C6150A">
        <w:t xml:space="preserve">CRM/AOS profiles against each other: </w:t>
      </w:r>
    </w:p>
    <w:p w:rsidR="00FA7EF6" w:rsidP="00FA7EF6" w:rsidRDefault="003E006B" w14:paraId="32DF3D71" w14:textId="105F00B3">
      <w:pPr>
        <w:pStyle w:val="ListNumber2"/>
      </w:pPr>
      <w:r>
        <w:t>In CRM, n</w:t>
      </w:r>
      <w:r w:rsidR="00FA7EF6">
        <w:t xml:space="preserve">ote the listed </w:t>
      </w:r>
      <w:proofErr w:type="spellStart"/>
      <w:r w:rsidR="007F6956">
        <w:t>xGL</w:t>
      </w:r>
      <w:proofErr w:type="spellEnd"/>
      <w:r w:rsidR="00FA7EF6">
        <w:t xml:space="preserve"> ID of the Advertiser/Agency </w:t>
      </w:r>
      <w:r w:rsidR="007F6956">
        <w:t xml:space="preserve">(highlighted in </w:t>
      </w:r>
      <w:r w:rsidRPr="007F6956" w:rsidR="007F6956">
        <w:rPr>
          <w:highlight w:val="cyan"/>
        </w:rPr>
        <w:t>blue</w:t>
      </w:r>
      <w:r>
        <w:t xml:space="preserve"> in the example below</w:t>
      </w:r>
      <w:r w:rsidR="007F6956">
        <w:t>)</w:t>
      </w:r>
      <w:r w:rsidR="00FA7EF6">
        <w:t>.</w:t>
      </w:r>
    </w:p>
    <w:p w:rsidR="00C6150A" w:rsidP="00C6150A" w:rsidRDefault="0074255B" w14:paraId="58B9EFC0" w14:textId="256CC9E0">
      <w:pPr>
        <w:pStyle w:val="BodyTextIndent2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58261" behindDoc="0" locked="0" layoutInCell="1" allowOverlap="1" wp14:anchorId="1AC7626A" wp14:editId="0FDB50B8">
                <wp:simplePos x="0" y="0"/>
                <wp:positionH relativeFrom="column">
                  <wp:posOffset>1539571</wp:posOffset>
                </wp:positionH>
                <wp:positionV relativeFrom="paragraph">
                  <wp:posOffset>979805</wp:posOffset>
                </wp:positionV>
                <wp:extent cx="196850" cy="0"/>
                <wp:effectExtent l="76200" t="114300" r="88900" b="114300"/>
                <wp:wrapNone/>
                <wp:docPr id="791327957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196850" cy="0"/>
                      </w14:xfrm>
                    </w14:contentPart>
                  </a:graphicData>
                </a:graphic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275A0735">
              <v:shape id="Ink 52" style="position:absolute;margin-left:118.4pt;margin-top:77.15pt;width:21.15pt;height:0;z-index:25165826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" w14:anchorId="59EC77AA">
                <v:imagedata o:title="" r:id="rId58"/>
              </v:shape>
            </w:pict>
          </mc:Fallback>
        </mc:AlternateContent>
      </w:r>
      <w:r w:rsidR="003E006B">
        <w:rPr>
          <w:noProof/>
        </w:rPr>
        <mc:AlternateContent>
          <mc:Choice Requires="wpi">
            <w:drawing>
              <wp:anchor distT="0" distB="0" distL="114300" distR="114300" simplePos="0" relativeHeight="251658262" behindDoc="0" locked="0" layoutInCell="1" allowOverlap="1" wp14:anchorId="6F151C99" wp14:editId="598957A3">
                <wp:simplePos x="0" y="0"/>
                <wp:positionH relativeFrom="column">
                  <wp:posOffset>2622854</wp:posOffset>
                </wp:positionH>
                <wp:positionV relativeFrom="paragraph">
                  <wp:posOffset>986790</wp:posOffset>
                </wp:positionV>
                <wp:extent cx="216720" cy="7920"/>
                <wp:effectExtent l="76200" t="114300" r="88265" b="125730"/>
                <wp:wrapNone/>
                <wp:docPr id="1474392853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216720" cy="7920"/>
                      </w14:xfrm>
                    </w14:contentPart>
                  </a:graphicData>
                </a:graphic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064EF28D">
              <v:shape id="Ink 55" style="position:absolute;margin-left:203.65pt;margin-top:71.75pt;width:22.7pt;height:12.45pt;z-index:25165826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" w14:anchorId="2B9EDD5D">
                <v:imagedata o:title="" r:id="rId60"/>
              </v:shape>
            </w:pict>
          </mc:Fallback>
        </mc:AlternateContent>
      </w:r>
      <w:r w:rsidR="00C6150A">
        <w:rPr>
          <w:noProof/>
        </w:rPr>
        <w:drawing>
          <wp:inline distT="0" distB="0" distL="0" distR="0" wp14:anchorId="7120FC58" wp14:editId="02A6FE6D">
            <wp:extent cx="6477166" cy="1130544"/>
            <wp:effectExtent l="19050" t="19050" r="19050" b="12700"/>
            <wp:docPr id="154473950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739502" name="Picture 1" descr="A screenshot of a computer&#10;&#10;Description automatically generated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" t="47774" r="-245" b="2986"/>
                    <a:stretch/>
                  </pic:blipFill>
                  <pic:spPr bwMode="auto">
                    <a:xfrm>
                      <a:off x="0" y="0"/>
                      <a:ext cx="6526591" cy="11391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7EF6" w:rsidP="00FA7EF6" w:rsidRDefault="00FA7EF6" w14:paraId="483B391C" w14:textId="2464E4E3">
      <w:pPr>
        <w:pStyle w:val="ListNumber2"/>
      </w:pPr>
      <w:r>
        <w:t>Login to AOS</w:t>
      </w:r>
      <w:r w:rsidR="00C96477">
        <w:t xml:space="preserve"> and navigate to </w:t>
      </w:r>
      <w:r w:rsidRPr="00C96477" w:rsidR="00C96477">
        <w:rPr>
          <w:rStyle w:val="Strong"/>
          <w:noProof/>
        </w:rPr>
        <w:drawing>
          <wp:inline distT="0" distB="0" distL="0" distR="0" wp14:anchorId="3F088641" wp14:editId="45134201">
            <wp:extent cx="202565" cy="171230"/>
            <wp:effectExtent l="0" t="0" r="6985" b="635"/>
            <wp:docPr id="249874379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768222" name="Picture 1" descr="A screenshot of a phon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5" t="5213" r="79799" b="87218"/>
                    <a:stretch/>
                  </pic:blipFill>
                  <pic:spPr bwMode="auto">
                    <a:xfrm>
                      <a:off x="0" y="0"/>
                      <a:ext cx="205104" cy="173376"/>
                    </a:xfrm>
                    <a:prstGeom prst="rect">
                      <a:avLst/>
                    </a:prstGeom>
                    <a:noFill/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96477">
        <w:t xml:space="preserve"> &gt; </w:t>
      </w:r>
      <w:r w:rsidRPr="00C96477" w:rsidR="00C96477">
        <w:rPr>
          <w:rStyle w:val="Strong"/>
        </w:rPr>
        <w:t>Master</w:t>
      </w:r>
      <w:r w:rsidR="00C96477">
        <w:t xml:space="preserve"> </w:t>
      </w:r>
      <w:r w:rsidRPr="00C96477" w:rsidR="00C96477">
        <w:rPr>
          <w:rStyle w:val="Strong"/>
        </w:rPr>
        <w:t>Data</w:t>
      </w:r>
      <w:r w:rsidR="00C96477">
        <w:t xml:space="preserve"> </w:t>
      </w:r>
      <w:r w:rsidRPr="00C96477" w:rsidR="00C96477">
        <w:rPr>
          <w:rStyle w:val="Strong"/>
        </w:rPr>
        <w:t>Management</w:t>
      </w:r>
      <w:r w:rsidR="00C96477">
        <w:t>.</w:t>
      </w:r>
    </w:p>
    <w:p w:rsidR="00C96477" w:rsidP="00FA7EF6" w:rsidRDefault="00C96477" w14:paraId="1AC35F1C" w14:textId="0D08879E">
      <w:pPr>
        <w:pStyle w:val="ListNumber2"/>
      </w:pPr>
      <w:r>
        <w:t xml:space="preserve">Select either the </w:t>
      </w:r>
      <w:r w:rsidRPr="00C96477">
        <w:rPr>
          <w:rStyle w:val="Strong"/>
        </w:rPr>
        <w:t>Advertiser</w:t>
      </w:r>
      <w:r>
        <w:t xml:space="preserve"> or </w:t>
      </w:r>
      <w:r w:rsidRPr="00C96477">
        <w:rPr>
          <w:rStyle w:val="Strong"/>
        </w:rPr>
        <w:t>Agency</w:t>
      </w:r>
      <w:r>
        <w:t xml:space="preserve"> tab, whichever is appropriate. </w:t>
      </w:r>
    </w:p>
    <w:p w:rsidR="00C96477" w:rsidP="00C96477" w:rsidRDefault="00C96477" w14:paraId="77033045" w14:textId="77777777">
      <w:pPr>
        <w:pStyle w:val="ListNumber2"/>
      </w:pPr>
      <w:r>
        <w:t xml:space="preserve">Locate and select the </w:t>
      </w:r>
      <w:r w:rsidRPr="00063154">
        <w:t xml:space="preserve">Advertiser or Agency </w:t>
      </w:r>
      <w:r>
        <w:t xml:space="preserve">using the </w:t>
      </w:r>
      <w:r w:rsidRPr="00063154">
        <w:rPr>
          <w:rStyle w:val="Strong"/>
        </w:rPr>
        <w:t>Advertiser Name</w:t>
      </w:r>
      <w:r>
        <w:t xml:space="preserve"> or </w:t>
      </w:r>
      <w:r w:rsidRPr="00063154">
        <w:rPr>
          <w:rStyle w:val="Strong"/>
        </w:rPr>
        <w:t>Agency Name</w:t>
      </w:r>
      <w:r>
        <w:t xml:space="preserve"> search fields.</w:t>
      </w:r>
    </w:p>
    <w:p w:rsidR="00FA7EF6" w:rsidP="00BF54BC" w:rsidRDefault="007F6956" w14:paraId="69E381F8" w14:textId="6CF91F67">
      <w:pPr>
        <w:pStyle w:val="ListNumber2"/>
      </w:pPr>
      <w:r>
        <w:t>N</w:t>
      </w:r>
      <w:r w:rsidR="00FA7EF6">
        <w:t xml:space="preserve">avigate to </w:t>
      </w:r>
      <w:r w:rsidRPr="00C96477" w:rsidR="00FA7EF6">
        <w:rPr>
          <w:rStyle w:val="Strong"/>
        </w:rPr>
        <w:t>System Mapping</w:t>
      </w:r>
      <w:r w:rsidR="00FA7EF6">
        <w:t xml:space="preserve">. </w:t>
      </w:r>
    </w:p>
    <w:p w:rsidR="00FA7EF6" w:rsidP="00FA7EF6" w:rsidRDefault="00183B3E" w14:paraId="4590759F" w14:textId="3B596BF1">
      <w:pPr>
        <w:pStyle w:val="BodyTextIndent2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58263" behindDoc="0" locked="0" layoutInCell="1" allowOverlap="1" wp14:anchorId="713A539B" wp14:editId="2CEE8A79">
                <wp:simplePos x="0" y="0"/>
                <wp:positionH relativeFrom="column">
                  <wp:posOffset>2960586</wp:posOffset>
                </wp:positionH>
                <wp:positionV relativeFrom="paragraph">
                  <wp:posOffset>1239567</wp:posOffset>
                </wp:positionV>
                <wp:extent cx="274320" cy="360"/>
                <wp:effectExtent l="95250" t="152400" r="106680" b="152400"/>
                <wp:wrapNone/>
                <wp:docPr id="1411726540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274320" cy="360"/>
                      </w14:xfrm>
                    </w14:contentPart>
                  </a:graphicData>
                </a:graphic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3F9BC371">
              <v:shape id="Ink 2" style="position:absolute;margin-left:228.85pt;margin-top:89.1pt;width:30.1pt;height:17.05pt;z-index:2516582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" w14:anchorId="6AB83941">
                <v:imagedata o:title="" r:id="rId62"/>
              </v:shape>
            </w:pict>
          </mc:Fallback>
        </mc:AlternateContent>
      </w:r>
      <w:r w:rsidR="007F6956">
        <w:rPr>
          <w:noProof/>
        </w:rPr>
        <mc:AlternateContent>
          <mc:Choice Requires="wpi">
            <w:drawing>
              <wp:anchor distT="0" distB="0" distL="114300" distR="114300" simplePos="0" relativeHeight="251658257" behindDoc="0" locked="0" layoutInCell="1" allowOverlap="1" wp14:anchorId="0F17A512" wp14:editId="1EE99EDD">
                <wp:simplePos x="0" y="0"/>
                <wp:positionH relativeFrom="column">
                  <wp:posOffset>3143686</wp:posOffset>
                </wp:positionH>
                <wp:positionV relativeFrom="paragraph">
                  <wp:posOffset>668993</wp:posOffset>
                </wp:positionV>
                <wp:extent cx="633240" cy="360"/>
                <wp:effectExtent l="76200" t="114300" r="90805" b="114300"/>
                <wp:wrapNone/>
                <wp:docPr id="280857461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633240" cy="360"/>
                      </w14:xfrm>
                    </w14:contentPart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k="http://schemas.microsoft.com/office/drawing/2018/sketchyshapes">
            <w:pict w14:anchorId="7E2389A8">
              <v:shape id="Ink 45" style="position:absolute;margin-left:244.75pt;margin-top:47.05pt;width:55.5pt;height:11.4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" w14:anchorId="691AFCCA">
                <v:imagedata o:title="" r:id="rId64"/>
              </v:shape>
            </w:pict>
          </mc:Fallback>
        </mc:AlternateContent>
      </w:r>
      <w:r w:rsidR="007F6956">
        <w:rPr>
          <w:noProof/>
        </w:rPr>
        <mc:AlternateContent>
          <mc:Choice Requires="wpi">
            <w:drawing>
              <wp:anchor distT="0" distB="0" distL="114300" distR="114300" simplePos="0" relativeHeight="251658255" behindDoc="0" locked="0" layoutInCell="1" allowOverlap="1" wp14:anchorId="7812EA28" wp14:editId="784C7C2F">
                <wp:simplePos x="0" y="0"/>
                <wp:positionH relativeFrom="column">
                  <wp:posOffset>4311526</wp:posOffset>
                </wp:positionH>
                <wp:positionV relativeFrom="paragraph">
                  <wp:posOffset>654843</wp:posOffset>
                </wp:positionV>
                <wp:extent cx="217800" cy="3240"/>
                <wp:effectExtent l="76200" t="114300" r="87630" b="111125"/>
                <wp:wrapNone/>
                <wp:docPr id="1964669443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217800" cy="3240"/>
                      </w14:xfrm>
                    </w14:contentPart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k="http://schemas.microsoft.com/office/drawing/2018/sketchyshapes">
            <w:pict w14:anchorId="338D1677">
              <v:shape id="Ink 42" style="position:absolute;margin-left:336.65pt;margin-top:45.9pt;width:22.85pt;height:11.5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" w14:anchorId="4F2795DA">
                <v:imagedata o:title="" r:id="rId66"/>
              </v:shape>
            </w:pict>
          </mc:Fallback>
        </mc:AlternateContent>
      </w:r>
      <w:r w:rsidR="00C96477">
        <w:rPr>
          <w:noProof/>
        </w:rPr>
        <mc:AlternateContent>
          <mc:Choice Requires="wpi">
            <w:drawing>
              <wp:anchor distT="0" distB="0" distL="114300" distR="114300" simplePos="0" relativeHeight="251658253" behindDoc="0" locked="0" layoutInCell="1" allowOverlap="1" wp14:anchorId="1FD306CC" wp14:editId="3439322D">
                <wp:simplePos x="0" y="0"/>
                <wp:positionH relativeFrom="column">
                  <wp:posOffset>4220086</wp:posOffset>
                </wp:positionH>
                <wp:positionV relativeFrom="paragraph">
                  <wp:posOffset>310184</wp:posOffset>
                </wp:positionV>
                <wp:extent cx="408240" cy="360"/>
                <wp:effectExtent l="76200" t="114300" r="87630" b="114300"/>
                <wp:wrapNone/>
                <wp:docPr id="184150097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408240" cy="360"/>
                      </w14:xfrm>
                    </w14:contentPart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k="http://schemas.microsoft.com/office/drawing/2018/sketchyshapes">
            <w:pict w14:anchorId="74083525">
              <v:shape id="Ink 35" style="position:absolute;margin-left:329.45pt;margin-top:18.75pt;width:37.85pt;height:11.4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" w14:anchorId="3C224D26">
                <v:imagedata o:title="" r:id="rId68"/>
              </v:shape>
            </w:pict>
          </mc:Fallback>
        </mc:AlternateContent>
      </w:r>
      <w:r w:rsidR="00FA7EF6">
        <w:rPr>
          <w:noProof/>
        </w:rPr>
        <w:drawing>
          <wp:inline distT="0" distB="0" distL="0" distR="0" wp14:anchorId="11812549" wp14:editId="0EDEA6D0">
            <wp:extent cx="5873115" cy="1477108"/>
            <wp:effectExtent l="19050" t="19050" r="13335" b="27940"/>
            <wp:docPr id="55701135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011356" name="Picture 1" descr="A screenshot of a computer&#10;&#10;Description automatically generated"/>
                    <pic:cNvPicPr/>
                  </pic:nvPicPr>
                  <pic:blipFill rotWithShape="1">
                    <a:blip r:embed="rId69"/>
                    <a:srcRect t="16593" r="14359" b="45116"/>
                    <a:stretch/>
                  </pic:blipFill>
                  <pic:spPr bwMode="auto">
                    <a:xfrm>
                      <a:off x="0" y="0"/>
                      <a:ext cx="5873262" cy="14771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7EF6" w:rsidP="007F6956" w:rsidRDefault="007F6956" w14:paraId="4C3D6D2E" w14:textId="4E66888F">
      <w:pPr>
        <w:pStyle w:val="ListBullet3"/>
      </w:pPr>
      <w:r>
        <w:t xml:space="preserve">The CRM ID (highlighted in </w:t>
      </w:r>
      <w:r w:rsidRPr="007F6956">
        <w:rPr>
          <w:highlight w:val="cyan"/>
        </w:rPr>
        <w:t>blue</w:t>
      </w:r>
      <w:r>
        <w:t xml:space="preserve"> above) in AOS should be the same as the </w:t>
      </w:r>
      <w:proofErr w:type="spellStart"/>
      <w:r>
        <w:t>xGL</w:t>
      </w:r>
      <w:proofErr w:type="spellEnd"/>
      <w:r>
        <w:t xml:space="preserve"> ID in CRM (highlighted in </w:t>
      </w:r>
      <w:r w:rsidRPr="007F6956">
        <w:rPr>
          <w:highlight w:val="cyan"/>
        </w:rPr>
        <w:t>blue</w:t>
      </w:r>
      <w:r>
        <w:t xml:space="preserve"> in the previous screenshot). </w:t>
      </w:r>
    </w:p>
    <w:p w:rsidR="007F6956" w:rsidP="007F6956" w:rsidRDefault="007F6956" w14:paraId="7B7B665A" w14:textId="75746C91">
      <w:pPr>
        <w:pStyle w:val="ListBullet3"/>
      </w:pPr>
      <w:r>
        <w:t xml:space="preserve">The Advertiser ID (highlighted in </w:t>
      </w:r>
      <w:r w:rsidRPr="1C4C4C87">
        <w:rPr>
          <w:highlight w:val="magenta"/>
        </w:rPr>
        <w:t xml:space="preserve">pink </w:t>
      </w:r>
      <w:r>
        <w:t xml:space="preserve">above) in AOS should be the same as the AOS ID in CRM (highlighted in </w:t>
      </w:r>
      <w:r w:rsidRPr="1C4C4C87">
        <w:rPr>
          <w:highlight w:val="magenta"/>
        </w:rPr>
        <w:t xml:space="preserve">pink </w:t>
      </w:r>
      <w:r>
        <w:t>in the previous screenshot).</w:t>
      </w:r>
    </w:p>
    <w:p w:rsidR="35936D72" w:rsidP="1C4C4C87" w:rsidRDefault="35936D72" w14:paraId="7C9F4ADC" w14:textId="4EFBBD96">
      <w:pPr>
        <w:pStyle w:val="ListBullet3"/>
      </w:pPr>
      <w:r>
        <w:t xml:space="preserve">The </w:t>
      </w:r>
      <w:r w:rsidRPr="00183B3E">
        <w:rPr>
          <w:highlight w:val="green"/>
        </w:rPr>
        <w:t>External ID</w:t>
      </w:r>
      <w:r>
        <w:t xml:space="preserve"> shown for the External System </w:t>
      </w:r>
      <w:r w:rsidR="00183B3E">
        <w:t>(</w:t>
      </w:r>
      <w:proofErr w:type="spellStart"/>
      <w:r>
        <w:t>xGL</w:t>
      </w:r>
      <w:proofErr w:type="spellEnd"/>
      <w:r w:rsidR="00183B3E">
        <w:t>)</w:t>
      </w:r>
      <w:r>
        <w:t xml:space="preserve"> should also be the same as the </w:t>
      </w:r>
      <w:proofErr w:type="spellStart"/>
      <w:r>
        <w:t>xGL</w:t>
      </w:r>
      <w:proofErr w:type="spellEnd"/>
      <w:r>
        <w:t xml:space="preserve"> ID in CRM and t</w:t>
      </w:r>
      <w:r w:rsidR="7A89A27D">
        <w:t>he CRM ID in AOS.</w:t>
      </w:r>
    </w:p>
    <w:p w:rsidR="002638F7" w:rsidP="002638F7" w:rsidRDefault="002638F7" w14:paraId="7C5C88D2" w14:textId="42AD9391">
      <w:pPr>
        <w:pStyle w:val="ListNumber"/>
      </w:pPr>
      <w:r>
        <w:t xml:space="preserve">If there are conflicts between the Advertiser/Agency IDs in AOS and CRM, adjust the IDs in </w:t>
      </w:r>
      <w:r w:rsidR="00183B3E">
        <w:t>CRM</w:t>
      </w:r>
      <w:r>
        <w:t xml:space="preserve"> to match the Advertiser/Agency in </w:t>
      </w:r>
      <w:r w:rsidR="00183B3E">
        <w:t>AOS</w:t>
      </w:r>
      <w:r>
        <w:t xml:space="preserve">. </w:t>
      </w:r>
      <w:r w:rsidR="00183B3E">
        <w:t xml:space="preserve">If the CRM ID in AOS and the </w:t>
      </w:r>
      <w:proofErr w:type="spellStart"/>
      <w:r w:rsidR="00183B3E">
        <w:t>xGL</w:t>
      </w:r>
      <w:proofErr w:type="spellEnd"/>
      <w:r w:rsidR="00183B3E">
        <w:t xml:space="preserve"> ID do not match, it may be better to inactivate the client in AOS and create a new AOS client to match CRM. This necessitates either opening a ticket with Operative OR using the AOS API to assign a specific </w:t>
      </w:r>
      <w:proofErr w:type="spellStart"/>
      <w:r w:rsidR="00183B3E">
        <w:t>xGL</w:t>
      </w:r>
      <w:proofErr w:type="spellEnd"/>
      <w:r w:rsidR="00183B3E">
        <w:t xml:space="preserve"> ID to the client.</w:t>
      </w:r>
    </w:p>
    <w:p w:rsidR="003E006B" w:rsidP="002638F7" w:rsidRDefault="002638F7" w14:paraId="03E83A38" w14:textId="79B2B9AC">
      <w:pPr>
        <w:pStyle w:val="BodyTextIndent"/>
        <w:rPr>
          <w:rStyle w:val="Character-NoteStyle"/>
        </w:rPr>
      </w:pPr>
      <w:r>
        <w:rPr>
          <w:rStyle w:val="Character-NoteHeadingStyle"/>
        </w:rPr>
        <w:t>REMEMBER:</w:t>
      </w:r>
      <w:r w:rsidRPr="002638F7">
        <w:rPr>
          <w:rStyle w:val="Character-NoteStyle"/>
        </w:rPr>
        <w:t xml:space="preserve"> CRM is the ultimate source of truth for all Client IDs.</w:t>
      </w:r>
    </w:p>
    <w:p w:rsidR="003E006B" w:rsidRDefault="003E006B" w14:paraId="5889ECED" w14:textId="77777777">
      <w:pPr>
        <w:widowControl w:val="0"/>
        <w:autoSpaceDE w:val="0"/>
        <w:autoSpaceDN w:val="0"/>
        <w:spacing w:after="0" w:line="240" w:lineRule="auto"/>
        <w:rPr>
          <w:rStyle w:val="Character-NoteStyle"/>
        </w:rPr>
      </w:pPr>
      <w:r>
        <w:rPr>
          <w:rStyle w:val="Character-NoteStyle"/>
        </w:rPr>
        <w:br w:type="page"/>
      </w:r>
    </w:p>
    <w:p w:rsidRPr="0066483A" w:rsidR="00371740" w:rsidP="0066483A" w:rsidRDefault="0066483A" w14:paraId="66C28B1D" w14:textId="54E56884">
      <w:pPr>
        <w:pStyle w:val="Heading2"/>
      </w:pPr>
      <w:bookmarkStart w:name="_Toc178866170" w:id="35"/>
      <w:r>
        <w:rPr>
          <w:rStyle w:val="Strong"/>
          <w:b/>
          <w:bCs w:val="0"/>
        </w:rPr>
        <w:t xml:space="preserve">Troubleshooting in </w:t>
      </w:r>
      <w:r w:rsidR="00B828D1">
        <w:t xml:space="preserve">Client Creation Service </w:t>
      </w:r>
      <w:r w:rsidRPr="0066483A" w:rsidR="00D1471E">
        <w:rPr>
          <w:rStyle w:val="Strong"/>
          <w:b/>
          <w:bCs w:val="0"/>
        </w:rPr>
        <w:t>Logs</w:t>
      </w:r>
      <w:bookmarkEnd w:id="35"/>
    </w:p>
    <w:p w:rsidR="00B72CDA" w:rsidP="00B72CDA" w:rsidRDefault="00B72CDA" w14:paraId="061820D7" w14:textId="6D5950D4">
      <w:pPr>
        <w:pStyle w:val="Heading3"/>
      </w:pPr>
      <w:bookmarkStart w:name="_Toc178866171" w:id="36"/>
      <w:r>
        <w:t xml:space="preserve">Accessing the </w:t>
      </w:r>
      <w:r w:rsidR="00B828D1">
        <w:t xml:space="preserve">Client Creation Service </w:t>
      </w:r>
      <w:r>
        <w:t>Logs</w:t>
      </w:r>
      <w:bookmarkEnd w:id="36"/>
    </w:p>
    <w:p w:rsidR="00B72CDA" w:rsidP="0066483A" w:rsidRDefault="00B72CDA" w14:paraId="6E4595BA" w14:textId="173A3FF6">
      <w:r>
        <w:t xml:space="preserve">To access the </w:t>
      </w:r>
      <w:r w:rsidR="00B828D1">
        <w:t xml:space="preserve">Client Creation Service </w:t>
      </w:r>
      <w:r>
        <w:t>Logs,</w:t>
      </w:r>
    </w:p>
    <w:p w:rsidRPr="003E006B" w:rsidR="003E006B" w:rsidP="00D40CB8" w:rsidRDefault="003E006B" w14:paraId="2FDF3A9F" w14:textId="77C6DDE8">
      <w:pPr>
        <w:pStyle w:val="ListNumber"/>
        <w:numPr>
          <w:ilvl w:val="0"/>
          <w:numId w:val="26"/>
        </w:numPr>
      </w:pPr>
      <w:r>
        <w:t xml:space="preserve">Open Windows File Explorer and navigate to: </w:t>
      </w:r>
      <w:hyperlink w:history="1" r:id="rId70">
        <w:r w:rsidRPr="003D62F9">
          <w:rPr>
            <w:rStyle w:val="Hyperlink"/>
          </w:rPr>
          <w:t>\\catl0pwas14896\Aos-clientcreation-logs</w:t>
        </w:r>
      </w:hyperlink>
      <w:r>
        <w:t>.</w:t>
      </w:r>
    </w:p>
    <w:p w:rsidR="003E006B" w:rsidP="000E5E74" w:rsidRDefault="003E006B" w14:paraId="120A14D1" w14:textId="20526856">
      <w:pPr>
        <w:pStyle w:val="ListNumber"/>
      </w:pPr>
      <w:r>
        <w:t xml:space="preserve">Locate and open the appropriate log file for the time frame you are investigating. A window like the following will appear: </w:t>
      </w:r>
    </w:p>
    <w:p w:rsidR="003E006B" w:rsidP="003E006B" w:rsidRDefault="003E006B" w14:paraId="0FA96537" w14:textId="0FE05942">
      <w:pPr>
        <w:pStyle w:val="BodyTextIndent"/>
      </w:pPr>
      <w:r>
        <w:rPr>
          <w:noProof/>
        </w:rPr>
        <w:drawing>
          <wp:inline distT="0" distB="0" distL="0" distR="0" wp14:anchorId="7E007C22" wp14:editId="7CA98F03">
            <wp:extent cx="6474460" cy="3340735"/>
            <wp:effectExtent l="0" t="0" r="2540" b="0"/>
            <wp:docPr id="903055241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460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2CDA" w:rsidP="00B72CDA" w:rsidRDefault="00B72CDA" w14:paraId="38ABA2F3" w14:textId="16768F83">
      <w:pPr>
        <w:pStyle w:val="Heading3"/>
      </w:pPr>
      <w:bookmarkStart w:name="_Toc178866172" w:id="37"/>
      <w:r>
        <w:t xml:space="preserve">Identifying Client ID Issues </w:t>
      </w:r>
      <w:r w:rsidR="002638F7">
        <w:t>using</w:t>
      </w:r>
      <w:r>
        <w:t xml:space="preserve"> the </w:t>
      </w:r>
      <w:r w:rsidR="00B828D1">
        <w:t xml:space="preserve">Client Creation Service </w:t>
      </w:r>
      <w:r>
        <w:t>Logs</w:t>
      </w:r>
      <w:bookmarkEnd w:id="37"/>
    </w:p>
    <w:p w:rsidR="00336069" w:rsidP="003E006B" w:rsidRDefault="003E006B" w14:paraId="5873344A" w14:textId="77777777">
      <w:r>
        <w:t xml:space="preserve">The </w:t>
      </w:r>
      <w:r w:rsidR="00B828D1">
        <w:t xml:space="preserve">Client Creation Service </w:t>
      </w:r>
      <w:r>
        <w:t xml:space="preserve">Logs can help you identify </w:t>
      </w:r>
      <w:r w:rsidR="00336069">
        <w:t>if or when changes were made to an Advertiser/Agency ID</w:t>
      </w:r>
      <w:r>
        <w:t xml:space="preserve">. </w:t>
      </w:r>
    </w:p>
    <w:p w:rsidR="003E006B" w:rsidP="003E006B" w:rsidRDefault="003E006B" w14:paraId="33A71691" w14:textId="3E40D68A">
      <w:r>
        <w:t>In the example below, the log shows a request coming in for a</w:t>
      </w:r>
      <w:r w:rsidR="00B828D1">
        <w:t>n A</w:t>
      </w:r>
      <w:r>
        <w:t>gency</w:t>
      </w:r>
      <w:r w:rsidR="00B828D1">
        <w:t xml:space="preserve"> called “Crave Corporate.” (Account types will be either </w:t>
      </w:r>
      <w:r w:rsidRPr="00B828D1" w:rsidR="00B828D1">
        <w:rPr>
          <w:rStyle w:val="Emphasis"/>
        </w:rPr>
        <w:t>Client – Agency</w:t>
      </w:r>
      <w:r w:rsidR="00B828D1">
        <w:t xml:space="preserve">, which is an Agency, or </w:t>
      </w:r>
      <w:r w:rsidRPr="00B828D1" w:rsidR="00B828D1">
        <w:rPr>
          <w:rStyle w:val="Emphasis"/>
        </w:rPr>
        <w:t>Client – Direct</w:t>
      </w:r>
      <w:r w:rsidR="00B828D1">
        <w:t>, which is an Advertiser.)</w:t>
      </w:r>
      <w:r>
        <w:t xml:space="preserve"> </w:t>
      </w:r>
    </w:p>
    <w:p w:rsidR="00704637" w:rsidP="003E006B" w:rsidRDefault="00704637" w14:paraId="211D2C66" w14:textId="62FDCC6F">
      <w:r>
        <w:rPr>
          <w:noProof/>
        </w:rPr>
        <w:drawing>
          <wp:inline distT="0" distB="0" distL="0" distR="0" wp14:anchorId="144888C0" wp14:editId="537FA22D">
            <wp:extent cx="6804207" cy="1071196"/>
            <wp:effectExtent l="19050" t="19050" r="15875" b="15240"/>
            <wp:docPr id="521884892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8"/>
                    <a:stretch/>
                  </pic:blipFill>
                  <pic:spPr bwMode="auto">
                    <a:xfrm>
                      <a:off x="0" y="0"/>
                      <a:ext cx="6955435" cy="1095004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006B" w:rsidP="003E006B" w:rsidRDefault="003E006B" w14:paraId="2C1994B0" w14:textId="77777777">
      <w:r>
        <w:t xml:space="preserve"> </w:t>
      </w:r>
    </w:p>
    <w:p w:rsidR="003E006B" w:rsidP="003E006B" w:rsidRDefault="00B828D1" w14:paraId="6C69FFDF" w14:textId="301010FB">
      <w:r>
        <w:t>In this example, the API is checking to see if this MDM ID (</w:t>
      </w:r>
      <w:proofErr w:type="spellStart"/>
      <w:r>
        <w:t>xGL</w:t>
      </w:r>
      <w:proofErr w:type="spellEnd"/>
      <w:r>
        <w:t xml:space="preserve"> ID) </w:t>
      </w:r>
      <w:r w:rsidR="003E006B">
        <w:t>exists in AOS</w:t>
      </w:r>
      <w:r>
        <w:t xml:space="preserve">. The response is that, yes, the </w:t>
      </w:r>
      <w:proofErr w:type="spellStart"/>
      <w:r>
        <w:t>xGL</w:t>
      </w:r>
      <w:proofErr w:type="spellEnd"/>
      <w:r>
        <w:t xml:space="preserve"> ID exists and the status is active. The API then returns the AOS ID. </w:t>
      </w:r>
    </w:p>
    <w:p w:rsidR="003E006B" w:rsidP="003E006B" w:rsidRDefault="00B828D1" w14:paraId="398A0958" w14:textId="5B410074">
      <w:r>
        <w:t xml:space="preserve">To </w:t>
      </w:r>
      <w:r w:rsidR="00336069">
        <w:t>troubleshoot ID issues between the Client Creation Service log and AOS</w:t>
      </w:r>
      <w:r>
        <w:t xml:space="preserve">, </w:t>
      </w:r>
    </w:p>
    <w:p w:rsidR="00B828D1" w:rsidP="00310CB5" w:rsidRDefault="00B828D1" w14:paraId="73F2F964" w14:textId="2E4557D7">
      <w:pPr>
        <w:pStyle w:val="ListNumber"/>
        <w:numPr>
          <w:ilvl w:val="0"/>
          <w:numId w:val="27"/>
        </w:numPr>
      </w:pPr>
      <w:r>
        <w:t xml:space="preserve">Login to AOS and navigate to </w:t>
      </w:r>
      <w:r w:rsidRPr="00C96477">
        <w:rPr>
          <w:rStyle w:val="Strong"/>
          <w:noProof/>
        </w:rPr>
        <w:drawing>
          <wp:inline distT="0" distB="0" distL="0" distR="0" wp14:anchorId="2305EFA5" wp14:editId="35C75AA5">
            <wp:extent cx="202565" cy="171230"/>
            <wp:effectExtent l="0" t="0" r="6985" b="635"/>
            <wp:docPr id="471258118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768222" name="Picture 1" descr="A screenshot of a phon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5" t="5213" r="79799" b="87218"/>
                    <a:stretch/>
                  </pic:blipFill>
                  <pic:spPr bwMode="auto">
                    <a:xfrm>
                      <a:off x="0" y="0"/>
                      <a:ext cx="205104" cy="173376"/>
                    </a:xfrm>
                    <a:prstGeom prst="rect">
                      <a:avLst/>
                    </a:prstGeom>
                    <a:noFill/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&gt; </w:t>
      </w:r>
      <w:r w:rsidRPr="00C96477">
        <w:rPr>
          <w:rStyle w:val="Strong"/>
        </w:rPr>
        <w:t>Master</w:t>
      </w:r>
      <w:r>
        <w:t xml:space="preserve"> </w:t>
      </w:r>
      <w:r w:rsidRPr="00C96477">
        <w:rPr>
          <w:rStyle w:val="Strong"/>
        </w:rPr>
        <w:t>Data</w:t>
      </w:r>
      <w:r>
        <w:t xml:space="preserve"> </w:t>
      </w:r>
      <w:r w:rsidRPr="00C96477">
        <w:rPr>
          <w:rStyle w:val="Strong"/>
        </w:rPr>
        <w:t>Management</w:t>
      </w:r>
      <w:r>
        <w:t>.</w:t>
      </w:r>
    </w:p>
    <w:p w:rsidR="00B828D1" w:rsidP="00B828D1" w:rsidRDefault="00B828D1" w14:paraId="4B56786C" w14:textId="77777777">
      <w:pPr>
        <w:pStyle w:val="ListNumber"/>
      </w:pPr>
      <w:r>
        <w:t xml:space="preserve">Select either the </w:t>
      </w:r>
      <w:r w:rsidRPr="00C96477">
        <w:rPr>
          <w:rStyle w:val="Strong"/>
        </w:rPr>
        <w:t>Advertiser</w:t>
      </w:r>
      <w:r>
        <w:t xml:space="preserve"> or </w:t>
      </w:r>
      <w:r w:rsidRPr="00C96477">
        <w:rPr>
          <w:rStyle w:val="Strong"/>
        </w:rPr>
        <w:t>Agency</w:t>
      </w:r>
      <w:r>
        <w:t xml:space="preserve"> tab, whichever is appropriate. </w:t>
      </w:r>
    </w:p>
    <w:p w:rsidR="00B828D1" w:rsidP="00B828D1" w:rsidRDefault="00B828D1" w14:paraId="4F56B441" w14:textId="1296C942">
      <w:pPr>
        <w:pStyle w:val="ListNumber"/>
      </w:pPr>
      <w:r>
        <w:t xml:space="preserve">Locate the </w:t>
      </w:r>
      <w:r w:rsidRPr="00063154">
        <w:t xml:space="preserve">Advertiser or Agency </w:t>
      </w:r>
      <w:r>
        <w:t xml:space="preserve">using the </w:t>
      </w:r>
      <w:r w:rsidRPr="00063154">
        <w:rPr>
          <w:rStyle w:val="Strong"/>
        </w:rPr>
        <w:t>Advertiser Name</w:t>
      </w:r>
      <w:r>
        <w:t xml:space="preserve"> or </w:t>
      </w:r>
      <w:r w:rsidRPr="00063154">
        <w:rPr>
          <w:rStyle w:val="Strong"/>
        </w:rPr>
        <w:t>Agency Name</w:t>
      </w:r>
      <w:r>
        <w:t xml:space="preserve"> search fields.</w:t>
      </w:r>
    </w:p>
    <w:p w:rsidR="00336069" w:rsidP="00B828D1" w:rsidRDefault="00336069" w14:paraId="04980DB6" w14:textId="5852ADB9">
      <w:pPr>
        <w:pStyle w:val="BodyTextIndent"/>
      </w:pPr>
      <w:r>
        <w:rPr>
          <w:noProof/>
        </w:rPr>
        <w:drawing>
          <wp:inline distT="0" distB="0" distL="0" distR="0" wp14:anchorId="76DF6B4B" wp14:editId="58B15270">
            <wp:extent cx="6035040" cy="1628347"/>
            <wp:effectExtent l="19050" t="19050" r="22860" b="10160"/>
            <wp:docPr id="1311709595" name="Picture 1" descr="A computer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709595" name="Picture 1" descr="A computer screen shot of a computer&#10;&#10;Description automatically generated"/>
                    <pic:cNvPicPr/>
                  </pic:nvPicPr>
                  <pic:blipFill rotWithShape="1">
                    <a:blip r:embed="rId73"/>
                    <a:srcRect t="15949" r="16559" b="44012"/>
                    <a:stretch/>
                  </pic:blipFill>
                  <pic:spPr bwMode="auto">
                    <a:xfrm>
                      <a:off x="0" y="0"/>
                      <a:ext cx="6064134" cy="16361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28D1" w:rsidP="00B828D1" w:rsidRDefault="00336069" w14:paraId="1F35F489" w14:textId="2172DC01">
      <w:pPr>
        <w:pStyle w:val="ListNumber"/>
        <w:numPr>
          <w:ilvl w:val="0"/>
          <w:numId w:val="27"/>
        </w:numPr>
      </w:pPr>
      <w:r>
        <w:t>Compare</w:t>
      </w:r>
      <w:r w:rsidR="00B828D1">
        <w:t xml:space="preserve"> the </w:t>
      </w:r>
      <w:r>
        <w:t>AOS</w:t>
      </w:r>
      <w:r w:rsidR="00B828D1">
        <w:t xml:space="preserve"> ID </w:t>
      </w:r>
      <w:r>
        <w:t>in AOS against</w:t>
      </w:r>
      <w:r w:rsidR="00B828D1">
        <w:t xml:space="preserve"> the AOS ID listed in the Client Creation Service log.</w:t>
      </w:r>
    </w:p>
    <w:p w:rsidR="00B828D1" w:rsidP="00B828D1" w:rsidRDefault="00336069" w14:paraId="591A3096" w14:textId="2C3D3AE9">
      <w:pPr>
        <w:pStyle w:val="ListNumber"/>
        <w:numPr>
          <w:ilvl w:val="0"/>
          <w:numId w:val="27"/>
        </w:numPr>
      </w:pPr>
      <w:r>
        <w:t xml:space="preserve">Compare </w:t>
      </w:r>
      <w:r w:rsidR="00B828D1">
        <w:t xml:space="preserve">the </w:t>
      </w:r>
      <w:proofErr w:type="spellStart"/>
      <w:r w:rsidR="00B828D1">
        <w:t>xGL</w:t>
      </w:r>
      <w:proofErr w:type="spellEnd"/>
      <w:r w:rsidR="00B828D1">
        <w:t xml:space="preserve"> ID </w:t>
      </w:r>
      <w:r>
        <w:t>in AOS against</w:t>
      </w:r>
      <w:r w:rsidR="00B828D1">
        <w:t xml:space="preserve"> the MDM ID listed in the Client Creation Service log.</w:t>
      </w:r>
    </w:p>
    <w:p w:rsidR="003E006B" w:rsidP="007F0A16" w:rsidRDefault="00B828D1" w14:paraId="64CC7FCC" w14:textId="646BAE7A">
      <w:pPr>
        <w:pStyle w:val="ListNumber"/>
        <w:numPr>
          <w:ilvl w:val="0"/>
          <w:numId w:val="27"/>
        </w:numPr>
      </w:pPr>
      <w:r>
        <w:t xml:space="preserve">Look for any messages within the Client Creation Service log that might indicate changes that have been made to the IDs. </w:t>
      </w:r>
      <w:r w:rsidR="00336069">
        <w:t>It can be helpful to see the values that were pushed to AOS when the client was created because it can show if the client was created with the correct/incorrect name and if someone possibly</w:t>
      </w:r>
      <w:r w:rsidR="003E006B">
        <w:t xml:space="preserve"> edited it </w:t>
      </w:r>
      <w:r w:rsidR="00336069">
        <w:t>later</w:t>
      </w:r>
      <w:r w:rsidR="003E006B">
        <w:t xml:space="preserve">. </w:t>
      </w:r>
      <w:r w:rsidR="00336069">
        <w:t xml:space="preserve">Reading the logs in conjunction with the AOS Audit Trail for an Advertiser/Agency can be helpful. </w:t>
      </w:r>
    </w:p>
    <w:p w:rsidR="003E006B" w:rsidP="0066483A" w:rsidRDefault="003E006B" w14:paraId="4B768E96" w14:textId="77777777"/>
    <w:p w:rsidR="00B72CDA" w:rsidP="00B72CDA" w:rsidRDefault="00B72CDA" w14:paraId="08E9CDF6" w14:textId="67ADE7A5"/>
    <w:p w:rsidR="00B72CDA" w:rsidRDefault="00B72CDA" w14:paraId="159C9D5B" w14:textId="77777777">
      <w:pPr>
        <w:widowControl w:val="0"/>
        <w:autoSpaceDE w:val="0"/>
        <w:autoSpaceDN w:val="0"/>
        <w:spacing w:after="0" w:line="240" w:lineRule="auto"/>
      </w:pPr>
      <w:r>
        <w:br w:type="page"/>
      </w:r>
    </w:p>
    <w:p w:rsidRPr="0066483A" w:rsidR="00B555F8" w:rsidP="0066483A" w:rsidRDefault="0066483A" w14:paraId="3DF913EA" w14:textId="5A0D7BA0">
      <w:pPr>
        <w:pStyle w:val="Heading2"/>
      </w:pPr>
      <w:bookmarkStart w:name="_Toc178866173" w:id="38"/>
      <w:r>
        <w:t xml:space="preserve">Troubleshooting in </w:t>
      </w:r>
      <w:r w:rsidRPr="0066483A" w:rsidR="00B555F8">
        <w:t>AOS Master Data Manager</w:t>
      </w:r>
      <w:bookmarkEnd w:id="38"/>
    </w:p>
    <w:p w:rsidR="00B72CDA" w:rsidP="00B72CDA" w:rsidRDefault="00B72CDA" w14:paraId="20A77539" w14:textId="0C473D6E">
      <w:pPr>
        <w:pStyle w:val="Heading3"/>
      </w:pPr>
      <w:bookmarkStart w:name="_Toc178866174" w:id="39"/>
      <w:r>
        <w:t>Accessing the Client Audit Trail</w:t>
      </w:r>
      <w:bookmarkEnd w:id="39"/>
    </w:p>
    <w:p w:rsidR="00B66514" w:rsidP="0066483A" w:rsidRDefault="00D1471E" w14:paraId="78B5905A" w14:textId="7CD5FF42">
      <w:r>
        <w:t xml:space="preserve">To access the AOS </w:t>
      </w:r>
      <w:r w:rsidR="00B72CDA">
        <w:t>Master Data Manager (MDM)</w:t>
      </w:r>
      <w:r>
        <w:t>,</w:t>
      </w:r>
    </w:p>
    <w:p w:rsidR="00371740" w:rsidP="00B72CDA" w:rsidRDefault="00371740" w14:paraId="21BA0E09" w14:textId="211CF369">
      <w:pPr>
        <w:pStyle w:val="ListNumber"/>
        <w:numPr>
          <w:ilvl w:val="0"/>
          <w:numId w:val="21"/>
        </w:numPr>
      </w:pPr>
      <w:r>
        <w:t>Log in to AOS.</w:t>
      </w:r>
    </w:p>
    <w:p w:rsidR="00D1471E" w:rsidP="00B72CDA" w:rsidRDefault="00371740" w14:paraId="072D985E" w14:textId="3553A0F6">
      <w:pPr>
        <w:pStyle w:val="ListNumber"/>
      </w:pPr>
      <w:r>
        <w:t xml:space="preserve">Click the </w:t>
      </w:r>
      <w:r>
        <w:rPr>
          <w:noProof/>
        </w:rPr>
        <w:drawing>
          <wp:inline distT="0" distB="0" distL="0" distR="0" wp14:anchorId="3D62C8E9" wp14:editId="3048EB1B">
            <wp:extent cx="202565" cy="171230"/>
            <wp:effectExtent l="0" t="0" r="6985" b="635"/>
            <wp:docPr id="977768222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768222" name="Picture 1" descr="A screenshot of a phon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5" t="5213" r="79799" b="87218"/>
                    <a:stretch/>
                  </pic:blipFill>
                  <pic:spPr bwMode="auto">
                    <a:xfrm>
                      <a:off x="0" y="0"/>
                      <a:ext cx="205104" cy="173376"/>
                    </a:xfrm>
                    <a:prstGeom prst="rect">
                      <a:avLst/>
                    </a:prstGeom>
                    <a:noFill/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icon at the top left of the AOS interface.</w:t>
      </w:r>
    </w:p>
    <w:p w:rsidR="00371740" w:rsidP="00B72CDA" w:rsidRDefault="00B72CDA" w14:paraId="6E48BA55" w14:textId="08618D51">
      <w:pPr>
        <w:pStyle w:val="BodyTextIndent"/>
      </w:pPr>
      <w:r w:rsidRPr="00B72CDA">
        <w:rPr>
          <w:rStyle w:val="BodyText2Char"/>
          <w:noProof/>
        </w:rPr>
        <mc:AlternateContent>
          <mc:Choice Requires="wpi">
            <w:drawing>
              <wp:anchor distT="0" distB="0" distL="114300" distR="114300" simplePos="0" relativeHeight="251658242" behindDoc="0" locked="0" layoutInCell="1" allowOverlap="1" wp14:anchorId="79866549" wp14:editId="4008E187">
                <wp:simplePos x="0" y="0"/>
                <wp:positionH relativeFrom="column">
                  <wp:posOffset>546573</wp:posOffset>
                </wp:positionH>
                <wp:positionV relativeFrom="paragraph">
                  <wp:posOffset>1918970</wp:posOffset>
                </wp:positionV>
                <wp:extent cx="889635" cy="0"/>
                <wp:effectExtent l="95250" t="152400" r="100965" b="152400"/>
                <wp:wrapNone/>
                <wp:docPr id="920363081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889635" cy="0"/>
                      </w14:xfrm>
                    </w14:contentPart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k="http://schemas.microsoft.com/office/drawing/2018/sketchyshapes">
            <w:pict w14:anchorId="6A0F81BB">
              <v:shape id="Ink 7" style="position:absolute;margin-left:38.85pt;margin-top:151.1pt;width:78.5pt;height:0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" w14:anchorId="0E064B0C">
                <v:imagedata o:title="" r:id="rId75"/>
              </v:shape>
            </w:pict>
          </mc:Fallback>
        </mc:AlternateContent>
      </w:r>
      <w:r w:rsidRPr="00B72CDA" w:rsidR="00063154">
        <w:rPr>
          <w:rStyle w:val="BodyText2Char"/>
          <w:noProof/>
        </w:rPr>
        <mc:AlternateContent>
          <mc:Choice Requires="wpi">
            <w:drawing>
              <wp:anchor distT="0" distB="0" distL="114300" distR="114300" simplePos="0" relativeHeight="251658243" behindDoc="0" locked="0" layoutInCell="1" allowOverlap="1" wp14:anchorId="0BF799D4" wp14:editId="21770364">
                <wp:simplePos x="0" y="0"/>
                <wp:positionH relativeFrom="column">
                  <wp:posOffset>397672</wp:posOffset>
                </wp:positionH>
                <wp:positionV relativeFrom="paragraph">
                  <wp:posOffset>231775</wp:posOffset>
                </wp:positionV>
                <wp:extent cx="92520" cy="5400"/>
                <wp:effectExtent l="95250" t="152400" r="98425" b="147320"/>
                <wp:wrapNone/>
                <wp:docPr id="1777642441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92520" cy="5400"/>
                      </w14:xfrm>
                    </w14:contentPart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k="http://schemas.microsoft.com/office/drawing/2018/sketchyshapes">
            <w:pict w14:anchorId="769FDF86">
              <v:shape id="Ink 13" style="position:absolute;margin-left:27.1pt;margin-top:9.75pt;width:15.8pt;height:17.4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" w14:anchorId="37B112F2">
                <v:imagedata o:title="" r:id="rId77"/>
              </v:shape>
            </w:pict>
          </mc:Fallback>
        </mc:AlternateContent>
      </w:r>
      <w:r w:rsidR="00371740">
        <w:rPr>
          <w:noProof/>
        </w:rPr>
        <w:drawing>
          <wp:inline distT="0" distB="0" distL="0" distR="0" wp14:anchorId="785A3D85" wp14:editId="1A0AED93">
            <wp:extent cx="1439800" cy="2281018"/>
            <wp:effectExtent l="19050" t="19050" r="27305" b="24130"/>
            <wp:docPr id="2263683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931" cy="22907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71740" w:rsidP="00B72CDA" w:rsidRDefault="00371740" w14:paraId="6A116667" w14:textId="17DBDD07">
      <w:pPr>
        <w:pStyle w:val="ListNumber"/>
      </w:pPr>
      <w:r>
        <w:t xml:space="preserve">Click </w:t>
      </w:r>
      <w:r w:rsidRPr="00371740">
        <w:rPr>
          <w:rStyle w:val="Strong"/>
        </w:rPr>
        <w:t>Master Data Management</w:t>
      </w:r>
      <w:r>
        <w:t>.</w:t>
      </w:r>
    </w:p>
    <w:p w:rsidR="00371740" w:rsidP="00B72CDA" w:rsidRDefault="00371740" w14:paraId="1E82C05C" w14:textId="54E8E2AB">
      <w:pPr>
        <w:pStyle w:val="ListNumber"/>
      </w:pPr>
      <w:r>
        <w:t xml:space="preserve">Click the appropriate tab (either </w:t>
      </w:r>
      <w:r w:rsidRPr="00371740">
        <w:rPr>
          <w:rStyle w:val="Strong"/>
        </w:rPr>
        <w:t>Advertiser</w:t>
      </w:r>
      <w:r>
        <w:t xml:space="preserve"> or </w:t>
      </w:r>
      <w:r w:rsidRPr="00371740">
        <w:rPr>
          <w:rStyle w:val="Strong"/>
        </w:rPr>
        <w:t>Agency</w:t>
      </w:r>
      <w:r>
        <w:t xml:space="preserve">). </w:t>
      </w:r>
    </w:p>
    <w:p w:rsidR="00371740" w:rsidP="00B72CDA" w:rsidRDefault="00063154" w14:paraId="6730FE2B" w14:textId="28740FD0">
      <w:pPr>
        <w:pStyle w:val="BodyTextInden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58241" behindDoc="0" locked="0" layoutInCell="1" allowOverlap="1" wp14:anchorId="6FEC16A5" wp14:editId="0E19111B">
                <wp:simplePos x="0" y="0"/>
                <wp:positionH relativeFrom="column">
                  <wp:posOffset>2469960</wp:posOffset>
                </wp:positionH>
                <wp:positionV relativeFrom="paragraph">
                  <wp:posOffset>323215</wp:posOffset>
                </wp:positionV>
                <wp:extent cx="616320" cy="5040"/>
                <wp:effectExtent l="95250" t="152400" r="107950" b="147955"/>
                <wp:wrapNone/>
                <wp:docPr id="455559233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616320" cy="5040"/>
                      </w14:xfrm>
                    </w14:contentPart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k="http://schemas.microsoft.com/office/drawing/2018/sketchyshapes">
            <w:pict w14:anchorId="3D847FD0">
              <v:shape id="Ink 6" style="position:absolute;margin-left:190.3pt;margin-top:16.95pt;width:57.05pt;height:17.4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" w14:anchorId="14E894CB">
                <v:imagedata o:title="" r:id="rId80"/>
              </v:shape>
            </w:pict>
          </mc:Fallback>
        </mc:AlternateContent>
      </w:r>
      <w:r w:rsidR="00371740">
        <w:rPr>
          <w:noProof/>
        </w:rPr>
        <w:drawing>
          <wp:inline distT="0" distB="0" distL="0" distR="0" wp14:anchorId="52E1F4F3" wp14:editId="255AC0E4">
            <wp:extent cx="5591908" cy="1396449"/>
            <wp:effectExtent l="19050" t="19050" r="27940" b="13335"/>
            <wp:docPr id="72411824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118246" name="Picture 1" descr="A screenshot of a computer&#10;&#10;Description automatically generated"/>
                    <pic:cNvPicPr/>
                  </pic:nvPicPr>
                  <pic:blipFill rotWithShape="1">
                    <a:blip r:embed="rId81"/>
                    <a:srcRect l="409" t="17073" r="23085" b="48959"/>
                    <a:stretch/>
                  </pic:blipFill>
                  <pic:spPr bwMode="auto">
                    <a:xfrm>
                      <a:off x="0" y="0"/>
                      <a:ext cx="5612776" cy="14016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1740" w:rsidP="00B72CDA" w:rsidRDefault="00063154" w14:paraId="07C87D56" w14:textId="7161EC36">
      <w:pPr>
        <w:pStyle w:val="ListNumber"/>
      </w:pPr>
      <w:r>
        <w:t>Locate</w:t>
      </w:r>
      <w:r w:rsidR="00371740">
        <w:t xml:space="preserve"> </w:t>
      </w:r>
      <w:r>
        <w:t xml:space="preserve">and select </w:t>
      </w:r>
      <w:r w:rsidR="00371740">
        <w:t xml:space="preserve">the </w:t>
      </w:r>
      <w:r w:rsidRPr="00063154" w:rsidR="00371740">
        <w:t xml:space="preserve">Advertiser or Agency </w:t>
      </w:r>
      <w:r>
        <w:t xml:space="preserve">using </w:t>
      </w:r>
      <w:r w:rsidR="00371740">
        <w:t xml:space="preserve">the </w:t>
      </w:r>
      <w:r w:rsidRPr="00063154" w:rsidR="00371740">
        <w:rPr>
          <w:rStyle w:val="Strong"/>
        </w:rPr>
        <w:t xml:space="preserve">Advertiser </w:t>
      </w:r>
      <w:r w:rsidRPr="00063154">
        <w:rPr>
          <w:rStyle w:val="Strong"/>
        </w:rPr>
        <w:t>Name</w:t>
      </w:r>
      <w:r>
        <w:t xml:space="preserve"> </w:t>
      </w:r>
      <w:r w:rsidR="00371740">
        <w:t xml:space="preserve">or </w:t>
      </w:r>
      <w:r w:rsidRPr="00063154" w:rsidR="00371740">
        <w:rPr>
          <w:rStyle w:val="Strong"/>
        </w:rPr>
        <w:t xml:space="preserve">Agency </w:t>
      </w:r>
      <w:r w:rsidRPr="00063154">
        <w:rPr>
          <w:rStyle w:val="Strong"/>
        </w:rPr>
        <w:t>Name</w:t>
      </w:r>
      <w:r>
        <w:t xml:space="preserve"> </w:t>
      </w:r>
      <w:r w:rsidR="00371740">
        <w:t>search fields.</w:t>
      </w:r>
    </w:p>
    <w:p w:rsidR="00371740" w:rsidP="00B72CDA" w:rsidRDefault="00371740" w14:paraId="38F1537C" w14:textId="04CDB78B">
      <w:pPr>
        <w:pStyle w:val="ListNumber"/>
      </w:pPr>
      <w:r>
        <w:t xml:space="preserve">In the window that appears, click the </w:t>
      </w:r>
      <w:r w:rsidRPr="00371740">
        <w:rPr>
          <w:rStyle w:val="Strong"/>
        </w:rPr>
        <w:t>Audit Trail</w:t>
      </w:r>
      <w:r>
        <w:t xml:space="preserve"> button.</w:t>
      </w:r>
    </w:p>
    <w:p w:rsidR="00371740" w:rsidP="00B72CDA" w:rsidRDefault="00063154" w14:paraId="56839C49" w14:textId="68A9A937">
      <w:pPr>
        <w:pStyle w:val="BodyTextInden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58240" behindDoc="0" locked="0" layoutInCell="1" allowOverlap="1" wp14:anchorId="4FCD8CB4" wp14:editId="2CD6ADA9">
                <wp:simplePos x="0" y="0"/>
                <wp:positionH relativeFrom="column">
                  <wp:posOffset>6350445</wp:posOffset>
                </wp:positionH>
                <wp:positionV relativeFrom="paragraph">
                  <wp:posOffset>184150</wp:posOffset>
                </wp:positionV>
                <wp:extent cx="55440" cy="360"/>
                <wp:effectExtent l="95250" t="152400" r="97155" b="152400"/>
                <wp:wrapNone/>
                <wp:docPr id="134064011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55440" cy="360"/>
                      </w14:xfrm>
                    </w14:contentPart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k="http://schemas.microsoft.com/office/drawing/2018/sketchyshapes">
            <w:pict w14:anchorId="50F45642">
              <v:shape id="Ink 4" style="position:absolute;margin-left:495.8pt;margin-top:6pt;width:12.85pt;height:17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" w14:anchorId="6DA81FEE">
                <v:imagedata o:title="" r:id="rId83"/>
              </v:shape>
            </w:pict>
          </mc:Fallback>
        </mc:AlternateContent>
      </w:r>
      <w:r w:rsidR="00371740">
        <w:rPr>
          <w:noProof/>
        </w:rPr>
        <w:drawing>
          <wp:inline distT="0" distB="0" distL="0" distR="0" wp14:anchorId="3A0C7307" wp14:editId="5BEF9DC1">
            <wp:extent cx="6408709" cy="445184"/>
            <wp:effectExtent l="19050" t="19050" r="11430" b="12065"/>
            <wp:docPr id="21698204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825"/>
                    <a:stretch/>
                  </pic:blipFill>
                  <pic:spPr bwMode="auto">
                    <a:xfrm>
                      <a:off x="0" y="0"/>
                      <a:ext cx="6421032" cy="44604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1740" w:rsidP="00B72CDA" w:rsidRDefault="00371740" w14:paraId="20A209C4" w14:textId="16A7088F">
      <w:pPr>
        <w:pStyle w:val="ListNumber"/>
      </w:pPr>
      <w:r>
        <w:t>In the window that appears, select the desired date range.</w:t>
      </w:r>
    </w:p>
    <w:p w:rsidR="00371740" w:rsidP="00B72CDA" w:rsidRDefault="00B72CDA" w14:paraId="7CB4D708" w14:textId="3725E709">
      <w:pPr>
        <w:pStyle w:val="BodyTextInden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58246" behindDoc="0" locked="0" layoutInCell="1" allowOverlap="1" wp14:anchorId="2E59721C" wp14:editId="50ABE18E">
                <wp:simplePos x="0" y="0"/>
                <wp:positionH relativeFrom="column">
                  <wp:posOffset>398145</wp:posOffset>
                </wp:positionH>
                <wp:positionV relativeFrom="paragraph">
                  <wp:posOffset>953135</wp:posOffset>
                </wp:positionV>
                <wp:extent cx="304800" cy="0"/>
                <wp:effectExtent l="76200" t="114300" r="76200" b="114300"/>
                <wp:wrapNone/>
                <wp:docPr id="1244624363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304800" cy="0"/>
                      </w14:xfrm>
                    </w14:contentPart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k="http://schemas.microsoft.com/office/drawing/2018/sketchyshapes">
            <w:pict w14:anchorId="26827B88">
              <v:shape id="Ink 20" style="position:absolute;margin-left:28.55pt;margin-top:75.05pt;width:29.65pt;height:0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" w14:anchorId="4F47FD90">
                <v:imagedata o:title="" r:id="rId86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8245" behindDoc="0" locked="0" layoutInCell="1" allowOverlap="1" wp14:anchorId="3C766680" wp14:editId="2273D47F">
                <wp:simplePos x="0" y="0"/>
                <wp:positionH relativeFrom="column">
                  <wp:posOffset>392734</wp:posOffset>
                </wp:positionH>
                <wp:positionV relativeFrom="paragraph">
                  <wp:posOffset>1175385</wp:posOffset>
                </wp:positionV>
                <wp:extent cx="1441450" cy="25400"/>
                <wp:effectExtent l="76200" t="114300" r="82550" b="127000"/>
                <wp:wrapNone/>
                <wp:docPr id="1346027612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1441450" cy="25400"/>
                      </w14:xfrm>
                    </w14:contentPart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k="http://schemas.microsoft.com/office/drawing/2018/sketchyshapes">
            <w:pict w14:anchorId="4D695565">
              <v:shape id="Ink 16" style="position:absolute;margin-left:28.05pt;margin-top:86.95pt;width:119.15pt;height:13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" w14:anchorId="71F74ABC">
                <v:imagedata o:title="" r:id="rId88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8244" behindDoc="0" locked="0" layoutInCell="1" allowOverlap="1" wp14:anchorId="29B2BB08" wp14:editId="1C57C801">
                <wp:simplePos x="0" y="0"/>
                <wp:positionH relativeFrom="column">
                  <wp:posOffset>4244009</wp:posOffset>
                </wp:positionH>
                <wp:positionV relativeFrom="paragraph">
                  <wp:posOffset>431800</wp:posOffset>
                </wp:positionV>
                <wp:extent cx="869315" cy="6985"/>
                <wp:effectExtent l="95250" t="152400" r="102235" b="164465"/>
                <wp:wrapNone/>
                <wp:docPr id="153201732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869315" cy="6985"/>
                      </w14:xfrm>
                    </w14:contentPart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k="http://schemas.microsoft.com/office/drawing/2018/sketchyshapes">
            <w:pict w14:anchorId="6639E452">
              <v:shape id="Ink 14" style="position:absolute;margin-left:329.9pt;margin-top:26.15pt;width:76.9pt;height:16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" w14:anchorId="7B418DC4">
                <v:imagedata o:title="" r:id="rId90"/>
              </v:shape>
            </w:pict>
          </mc:Fallback>
        </mc:AlternateContent>
      </w:r>
      <w:r w:rsidR="00371740">
        <w:rPr>
          <w:noProof/>
        </w:rPr>
        <w:drawing>
          <wp:inline distT="0" distB="0" distL="0" distR="0" wp14:anchorId="0A4CD139" wp14:editId="0F51143E">
            <wp:extent cx="6400601" cy="3026742"/>
            <wp:effectExtent l="19050" t="19050" r="19685" b="21590"/>
            <wp:docPr id="2093839186" name="Picture 1" descr="A computer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839186" name="Picture 1" descr="A computer screen shot of a computer&#10;&#10;Description automatically generated"/>
                    <pic:cNvPicPr/>
                  </pic:nvPicPr>
                  <pic:blipFill rotWithShape="1">
                    <a:blip r:embed="rId91"/>
                    <a:srcRect l="11031" t="25787" r="25020" b="20446"/>
                    <a:stretch/>
                  </pic:blipFill>
                  <pic:spPr bwMode="auto">
                    <a:xfrm>
                      <a:off x="0" y="0"/>
                      <a:ext cx="6407781" cy="303013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2CDA" w:rsidP="00737334" w:rsidRDefault="00371740" w14:paraId="63F608EF" w14:textId="77777777">
      <w:pPr>
        <w:pStyle w:val="ListNumber"/>
      </w:pPr>
      <w:r>
        <w:t xml:space="preserve">Open the items in the </w:t>
      </w:r>
      <w:r w:rsidRPr="00371740">
        <w:rPr>
          <w:rStyle w:val="Strong"/>
        </w:rPr>
        <w:t>Updated By</w:t>
      </w:r>
      <w:r>
        <w:t xml:space="preserve"> column to view </w:t>
      </w:r>
      <w:r w:rsidR="00063154">
        <w:t xml:space="preserve">the </w:t>
      </w:r>
      <w:r w:rsidR="00B72CDA">
        <w:t>audit trail</w:t>
      </w:r>
      <w:r w:rsidR="00063154">
        <w:t xml:space="preserve"> of the Advertiser/Agency.</w:t>
      </w:r>
      <w:r w:rsidR="00B72CDA">
        <w:t xml:space="preserve"> </w:t>
      </w:r>
    </w:p>
    <w:p w:rsidR="00B72CDA" w:rsidP="00B72CDA" w:rsidRDefault="00B72CDA" w14:paraId="5288175A" w14:textId="7673545B">
      <w:pPr>
        <w:pStyle w:val="Heading3"/>
      </w:pPr>
      <w:bookmarkStart w:name="_Toc178866175" w:id="40"/>
      <w:r>
        <w:t xml:space="preserve">Identifying Client ID Issues </w:t>
      </w:r>
      <w:r w:rsidR="002638F7">
        <w:t>using</w:t>
      </w:r>
      <w:r>
        <w:t xml:space="preserve"> the Client Audit Trail</w:t>
      </w:r>
      <w:bookmarkEnd w:id="40"/>
    </w:p>
    <w:p w:rsidR="00063154" w:rsidP="00B72CDA" w:rsidRDefault="00B72CDA" w14:paraId="461D0A90" w14:textId="70C1B6A0">
      <w:r>
        <w:t>Look</w:t>
      </w:r>
      <w:r w:rsidR="00063154">
        <w:t xml:space="preserve"> for </w:t>
      </w:r>
      <w:r>
        <w:t xml:space="preserve">actions </w:t>
      </w:r>
      <w:r w:rsidR="00063154">
        <w:t xml:space="preserve">that might have contributed to a missing AOS ID. Below are </w:t>
      </w:r>
      <w:r>
        <w:t>frequently helpful</w:t>
      </w:r>
      <w:r w:rsidR="00063154">
        <w:t xml:space="preserve"> pieces of information: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767"/>
        <w:gridCol w:w="9023"/>
      </w:tblGrid>
      <w:tr w:rsidR="00063154" w:rsidTr="1C4C4C87" w14:paraId="50F3238C" w14:textId="77777777">
        <w:tc>
          <w:tcPr>
            <w:tcW w:w="819" w:type="pct"/>
            <w:vAlign w:val="center"/>
          </w:tcPr>
          <w:p w:rsidR="00063154" w:rsidP="00DA0E5D" w:rsidRDefault="00063154" w14:paraId="7DD42477" w14:textId="2B37CFE6">
            <w:pPr>
              <w:pStyle w:val="TableText"/>
            </w:pPr>
            <w:r>
              <w:t>“Last Modified By”</w:t>
            </w:r>
          </w:p>
        </w:tc>
        <w:tc>
          <w:tcPr>
            <w:tcW w:w="4181" w:type="pct"/>
            <w:vAlign w:val="center"/>
          </w:tcPr>
          <w:p w:rsidR="00063154" w:rsidP="00DA0E5D" w:rsidRDefault="2EC35FEF" w14:paraId="14E56364" w14:textId="1E1FBC7C">
            <w:pPr>
              <w:pStyle w:val="TableText"/>
            </w:pPr>
            <w:r>
              <w:t>Generally,</w:t>
            </w:r>
            <w:r w:rsidR="00063154">
              <w:t xml:space="preserve"> </w:t>
            </w:r>
            <w:r>
              <w:t>“</w:t>
            </w:r>
            <w:r w:rsidR="00063154">
              <w:t>CMIAPIuser@coxmedia.com</w:t>
            </w:r>
            <w:r>
              <w:t>”</w:t>
            </w:r>
            <w:r w:rsidR="00063154">
              <w:t xml:space="preserve"> </w:t>
            </w:r>
            <w:r>
              <w:t>(the</w:t>
            </w:r>
            <w:r w:rsidR="00063154">
              <w:t xml:space="preserve"> CMI </w:t>
            </w:r>
            <w:r>
              <w:t xml:space="preserve">Client </w:t>
            </w:r>
            <w:r w:rsidR="00B828D1">
              <w:t xml:space="preserve">Creation </w:t>
            </w:r>
            <w:r>
              <w:t xml:space="preserve">Service) should be the only entity modifying Client IDs. If another username appears here, reach out to the individual/entity and ask why they changed the ID. Explain that changing the Client ID in AOS creates a mismatch between the root Client profile in CRM and AOS, which can create confusion. Only </w:t>
            </w:r>
            <w:r w:rsidR="0066483A">
              <w:t xml:space="preserve">the CMI Client </w:t>
            </w:r>
            <w:r w:rsidR="00B828D1">
              <w:t xml:space="preserve">Creation </w:t>
            </w:r>
            <w:r w:rsidR="0066483A">
              <w:t xml:space="preserve">Service or </w:t>
            </w:r>
            <w:r>
              <w:t>CMI System Administrators should change Client IDs.</w:t>
            </w:r>
          </w:p>
          <w:p w:rsidRPr="00D00CBB" w:rsidR="007F4C73" w:rsidP="00DA0E5D" w:rsidRDefault="00D00CBB" w14:paraId="4E87F5F2" w14:textId="16B879BD">
            <w:pPr>
              <w:pStyle w:val="TableText"/>
              <w:rPr>
                <w:rStyle w:val="Character-NoteStyle"/>
              </w:rPr>
            </w:pPr>
            <w:r w:rsidRPr="00D00CBB">
              <w:rPr>
                <w:rStyle w:val="Character-NoteHeadingStyle"/>
              </w:rPr>
              <w:t>EXCEPTION</w:t>
            </w:r>
            <w:r w:rsidRPr="00D00CBB" w:rsidR="007F4C73">
              <w:rPr>
                <w:rStyle w:val="Character-NoteHeadingStyle"/>
              </w:rPr>
              <w:t>:</w:t>
            </w:r>
            <w:r w:rsidRPr="00D00CBB" w:rsidR="007F4C73">
              <w:rPr>
                <w:rStyle w:val="Character-NoteStyle"/>
              </w:rPr>
              <w:t xml:space="preserve"> Accounts Receivable</w:t>
            </w:r>
            <w:r w:rsidRPr="00D00CBB">
              <w:rPr>
                <w:rStyle w:val="Character-NoteStyle"/>
              </w:rPr>
              <w:t xml:space="preserve"> (AR) names will frequently appear in the Last Modified By field. This is usually because they had to change the credit status of a client. This is acceptable and necessary; however, AR should never modify the Client ID.</w:t>
            </w:r>
          </w:p>
        </w:tc>
      </w:tr>
      <w:tr w:rsidR="00DA0E5D" w:rsidTr="1C4C4C87" w14:paraId="69FD789C" w14:textId="77777777">
        <w:tc>
          <w:tcPr>
            <w:tcW w:w="819" w:type="pct"/>
            <w:vAlign w:val="center"/>
          </w:tcPr>
          <w:p w:rsidR="00DA0E5D" w:rsidP="00DA0E5D" w:rsidRDefault="00DA0E5D" w14:paraId="2D071E04" w14:textId="3E69C92A">
            <w:pPr>
              <w:pStyle w:val="TableText"/>
            </w:pPr>
            <w:r>
              <w:t>Original Values</w:t>
            </w:r>
          </w:p>
        </w:tc>
        <w:tc>
          <w:tcPr>
            <w:tcW w:w="4181" w:type="pct"/>
            <w:vAlign w:val="center"/>
          </w:tcPr>
          <w:p w:rsidR="00DA0E5D" w:rsidP="00DA0E5D" w:rsidRDefault="0066483A" w14:paraId="05174D4F" w14:textId="7C613AF4">
            <w:pPr>
              <w:pStyle w:val="TableText"/>
            </w:pPr>
            <w:r>
              <w:t>Helpful to compare against new values.</w:t>
            </w:r>
          </w:p>
        </w:tc>
      </w:tr>
      <w:tr w:rsidR="00DA0E5D" w:rsidTr="1C4C4C87" w14:paraId="671655AA" w14:textId="77777777">
        <w:tc>
          <w:tcPr>
            <w:tcW w:w="819" w:type="pct"/>
            <w:vAlign w:val="center"/>
          </w:tcPr>
          <w:p w:rsidR="00DA0E5D" w:rsidP="00DA0E5D" w:rsidRDefault="00DA0E5D" w14:paraId="0509E358" w14:textId="5958E270">
            <w:pPr>
              <w:pStyle w:val="TableText"/>
            </w:pPr>
            <w:r>
              <w:t>AOS ID</w:t>
            </w:r>
          </w:p>
        </w:tc>
        <w:tc>
          <w:tcPr>
            <w:tcW w:w="4181" w:type="pct"/>
            <w:vAlign w:val="center"/>
          </w:tcPr>
          <w:p w:rsidR="00DA0E5D" w:rsidP="00DA0E5D" w:rsidRDefault="0066483A" w14:paraId="676349E2" w14:textId="277914DE">
            <w:pPr>
              <w:pStyle w:val="TableText"/>
            </w:pPr>
            <w:r>
              <w:t>Helpful to compare against the Original Values.</w:t>
            </w:r>
          </w:p>
        </w:tc>
      </w:tr>
    </w:tbl>
    <w:p w:rsidR="00F641F2" w:rsidP="00F641F2" w:rsidRDefault="00F641F2" w14:paraId="12AD20C5" w14:textId="4888A731"/>
    <w:p w:rsidR="00F641F2" w:rsidRDefault="00F641F2" w14:paraId="3D82DCF1" w14:textId="77777777">
      <w:pPr>
        <w:widowControl w:val="0"/>
        <w:autoSpaceDE w:val="0"/>
        <w:autoSpaceDN w:val="0"/>
        <w:spacing w:after="0" w:line="240" w:lineRule="auto"/>
      </w:pPr>
      <w:r>
        <w:br w:type="page"/>
      </w:r>
    </w:p>
    <w:p w:rsidR="00881009" w:rsidP="00881009" w:rsidRDefault="00881009" w14:paraId="54CD30E8" w14:textId="7FDE6A9E">
      <w:pPr>
        <w:pStyle w:val="Heading1"/>
      </w:pPr>
      <w:bookmarkStart w:name="_Toc178866176" w:id="41"/>
      <w:r>
        <w:t>Appendix: Client ID Creation Process Flow</w:t>
      </w:r>
      <w:bookmarkEnd w:id="41"/>
    </w:p>
    <w:p w:rsidR="00A54263" w:rsidP="00881009" w:rsidRDefault="00A54263" w14:paraId="038FE11F" w14:textId="09D6E769">
      <w:r>
        <w:t xml:space="preserve">Client Creation is initiated in CRM. The process below must complete properly for a client to be available to </w:t>
      </w:r>
      <w:proofErr w:type="spellStart"/>
      <w:r>
        <w:t>Advisr</w:t>
      </w:r>
      <w:proofErr w:type="spellEnd"/>
      <w:r>
        <w:t xml:space="preserve"> and AOS. </w:t>
      </w:r>
    </w:p>
    <w:p w:rsidRPr="00881009" w:rsidR="00881009" w:rsidP="00881009" w:rsidRDefault="00F641F2" w14:paraId="5EDA1D54" w14:textId="5735D09B">
      <w:r>
        <w:rPr>
          <w:noProof/>
        </w:rPr>
        <w:drawing>
          <wp:inline distT="0" distB="0" distL="0" distR="0" wp14:anchorId="6D043336" wp14:editId="44BF7453">
            <wp:extent cx="6882765" cy="3005173"/>
            <wp:effectExtent l="19050" t="19050" r="13335" b="24130"/>
            <wp:docPr id="200889579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09"/>
                    <a:stretch/>
                  </pic:blipFill>
                  <pic:spPr bwMode="auto">
                    <a:xfrm>
                      <a:off x="0" y="0"/>
                      <a:ext cx="6882765" cy="300517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445557" w:rsidR="00DB3080" w:rsidP="00BD72E1" w:rsidRDefault="00DB3080" w14:paraId="1B53E841" w14:textId="1085CDE2">
      <w:pPr>
        <w:pStyle w:val="Heading1"/>
      </w:pPr>
      <w:bookmarkStart w:name="_Toc178866177" w:id="42"/>
      <w:r w:rsidRPr="00445557">
        <w:t>Support Contacts</w:t>
      </w:r>
      <w:bookmarkEnd w:id="28"/>
      <w:bookmarkEnd w:id="29"/>
      <w:bookmarkEnd w:id="42"/>
    </w:p>
    <w:tbl>
      <w:tblPr>
        <w:tblStyle w:val="TableGrid"/>
        <w:tblW w:w="5000" w:type="pct"/>
        <w:tblBorders>
          <w:top w:val="single" w:color="1F497D" w:themeColor="text2" w:sz="4" w:space="0"/>
          <w:left w:val="single" w:color="1F497D" w:themeColor="text2" w:sz="4" w:space="0"/>
          <w:bottom w:val="single" w:color="1F497D" w:themeColor="text2" w:sz="4" w:space="0"/>
          <w:right w:val="single" w:color="1F497D" w:themeColor="text2" w:sz="4" w:space="0"/>
          <w:insideH w:val="single" w:color="1F497D" w:themeColor="text2" w:sz="4" w:space="0"/>
          <w:insideV w:val="single" w:color="1F497D" w:themeColor="text2" w:sz="4" w:space="0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786"/>
        <w:gridCol w:w="2249"/>
        <w:gridCol w:w="5755"/>
      </w:tblGrid>
      <w:tr w:rsidRPr="0079236F" w:rsidR="00524A60" w:rsidTr="1C4C4C87" w14:paraId="1F7F8909" w14:textId="77777777">
        <w:trPr>
          <w:tblHeader/>
        </w:trPr>
        <w:tc>
          <w:tcPr>
            <w:tcW w:w="1291" w:type="pct"/>
            <w:shd w:val="clear" w:color="auto" w:fill="1F497D" w:themeFill="text2"/>
          </w:tcPr>
          <w:p w:rsidRPr="0079236F" w:rsidR="00524A60" w:rsidP="00BD72E1" w:rsidRDefault="00524A60" w14:paraId="25D45AC4" w14:textId="77777777">
            <w:pPr>
              <w:pStyle w:val="TableText"/>
              <w:rPr>
                <w:rStyle w:val="Character-WhiteBoldText"/>
              </w:rPr>
            </w:pPr>
            <w:r w:rsidRPr="0079236F">
              <w:rPr>
                <w:rStyle w:val="Character-WhiteBoldText"/>
              </w:rPr>
              <w:t>For issues with . . .</w:t>
            </w:r>
          </w:p>
        </w:tc>
        <w:tc>
          <w:tcPr>
            <w:tcW w:w="1042" w:type="pct"/>
            <w:shd w:val="clear" w:color="auto" w:fill="1F497D" w:themeFill="text2"/>
          </w:tcPr>
          <w:p w:rsidRPr="0079236F" w:rsidR="00524A60" w:rsidP="00BD72E1" w:rsidRDefault="00524A60" w14:paraId="5EAAD6CF" w14:textId="77777777">
            <w:pPr>
              <w:pStyle w:val="TableText"/>
              <w:rPr>
                <w:rStyle w:val="Character-WhiteBoldText"/>
              </w:rPr>
            </w:pPr>
            <w:r w:rsidRPr="0079236F">
              <w:rPr>
                <w:rStyle w:val="Character-WhiteBoldText"/>
              </w:rPr>
              <w:t>Contact . . .</w:t>
            </w:r>
          </w:p>
        </w:tc>
        <w:tc>
          <w:tcPr>
            <w:tcW w:w="2667" w:type="pct"/>
            <w:shd w:val="clear" w:color="auto" w:fill="1F497D" w:themeFill="text2"/>
          </w:tcPr>
          <w:p w:rsidRPr="0079236F" w:rsidR="00524A60" w:rsidP="00BD72E1" w:rsidRDefault="00524A60" w14:paraId="5AFFB996" w14:textId="77777777">
            <w:pPr>
              <w:pStyle w:val="TableText"/>
              <w:rPr>
                <w:rStyle w:val="Character-WhiteBoldText"/>
              </w:rPr>
            </w:pPr>
            <w:r w:rsidRPr="0079236F">
              <w:rPr>
                <w:rStyle w:val="Character-WhiteBoldText"/>
              </w:rPr>
              <w:t>Contact Information</w:t>
            </w:r>
          </w:p>
        </w:tc>
      </w:tr>
      <w:tr w:rsidRPr="0079236F" w:rsidR="00524A60" w:rsidTr="1C4C4C87" w14:paraId="6CA9D00D" w14:textId="77777777">
        <w:tc>
          <w:tcPr>
            <w:tcW w:w="1291" w:type="pct"/>
            <w:shd w:val="clear" w:color="auto" w:fill="FFFFFF" w:themeFill="background1"/>
            <w:vAlign w:val="center"/>
          </w:tcPr>
          <w:p w:rsidRPr="0079236F" w:rsidR="00524A60" w:rsidP="00205E73" w:rsidRDefault="002A04E9" w14:paraId="7AB8D411" w14:textId="450F00DC">
            <w:pPr>
              <w:pStyle w:val="TableText"/>
            </w:pPr>
            <w:r>
              <w:t>AOS</w:t>
            </w:r>
          </w:p>
        </w:tc>
        <w:tc>
          <w:tcPr>
            <w:tcW w:w="1042" w:type="pct"/>
            <w:shd w:val="clear" w:color="auto" w:fill="FFFFFF" w:themeFill="background1"/>
            <w:vAlign w:val="center"/>
          </w:tcPr>
          <w:p w:rsidRPr="0079236F" w:rsidR="00524A60" w:rsidP="00205E73" w:rsidRDefault="1B2EAAFF" w14:paraId="1FAC7A0D" w14:textId="084DEA5C">
            <w:pPr>
              <w:pStyle w:val="TableText"/>
            </w:pPr>
            <w:r w:rsidRPr="445672B8">
              <w:rPr>
                <w:rFonts w:eastAsia="Verdana" w:cs="Verdana"/>
                <w:bCs w:val="0"/>
                <w:color w:val="000000" w:themeColor="text1"/>
                <w:szCs w:val="16"/>
              </w:rPr>
              <w:t>Operative support portal</w:t>
            </w:r>
          </w:p>
        </w:tc>
        <w:tc>
          <w:tcPr>
            <w:tcW w:w="2667" w:type="pct"/>
            <w:shd w:val="clear" w:color="auto" w:fill="FFFFFF" w:themeFill="background1"/>
            <w:vAlign w:val="center"/>
          </w:tcPr>
          <w:p w:rsidRPr="0079236F" w:rsidR="00524A60" w:rsidP="445672B8" w:rsidRDefault="005A4568" w14:paraId="0AFED123" w14:textId="6CA942BB">
            <w:pPr>
              <w:spacing w:line="240" w:lineRule="auto"/>
            </w:pPr>
            <w:hyperlink r:id="rId93">
              <w:r w:rsidRPr="445672B8" w:rsidR="1B2EAAFF">
                <w:rPr>
                  <w:rStyle w:val="Hyperlink"/>
                  <w:rFonts w:eastAsia="Verdana" w:cs="Verdana"/>
                  <w:sz w:val="16"/>
                  <w:szCs w:val="16"/>
                </w:rPr>
                <w:t>https://operative.my.site.com/OPERATE/login</w:t>
              </w:r>
            </w:hyperlink>
            <w:r w:rsidRPr="445672B8" w:rsidR="1B2EAAFF">
              <w:rPr>
                <w:rFonts w:eastAsia="Verdana" w:cs="Verdana"/>
                <w:color w:val="000000" w:themeColor="text1"/>
                <w:sz w:val="16"/>
                <w:szCs w:val="16"/>
              </w:rPr>
              <w:t xml:space="preserve"> via CMI Tech Support</w:t>
            </w:r>
          </w:p>
        </w:tc>
      </w:tr>
      <w:tr w:rsidRPr="0079236F" w:rsidR="00F61A0E" w:rsidTr="1C4C4C87" w14:paraId="48C259F5" w14:textId="77777777">
        <w:tc>
          <w:tcPr>
            <w:tcW w:w="1291" w:type="pct"/>
            <w:shd w:val="clear" w:color="auto" w:fill="FFFFFF" w:themeFill="background1"/>
            <w:vAlign w:val="center"/>
          </w:tcPr>
          <w:p w:rsidR="00F61A0E" w:rsidP="00F61A0E" w:rsidRDefault="00F61A0E" w14:paraId="3045E9BA" w14:textId="778144B5">
            <w:pPr>
              <w:pStyle w:val="TableText"/>
            </w:pPr>
            <w:proofErr w:type="spellStart"/>
            <w:r>
              <w:t>xGL</w:t>
            </w:r>
            <w:proofErr w:type="spellEnd"/>
          </w:p>
        </w:tc>
        <w:tc>
          <w:tcPr>
            <w:tcW w:w="1042" w:type="pct"/>
            <w:shd w:val="clear" w:color="auto" w:fill="FFFFFF" w:themeFill="background1"/>
            <w:vAlign w:val="center"/>
          </w:tcPr>
          <w:p w:rsidRPr="445672B8" w:rsidR="00F61A0E" w:rsidP="00F61A0E" w:rsidRDefault="00F61A0E" w14:paraId="052445FD" w14:textId="5A4A6029">
            <w:pPr>
              <w:pStyle w:val="TableText"/>
              <w:rPr>
                <w:rFonts w:eastAsia="Verdana" w:cs="Verdana"/>
                <w:color w:val="000000" w:themeColor="text1"/>
                <w:szCs w:val="16"/>
              </w:rPr>
            </w:pPr>
            <w:r>
              <w:rPr>
                <w:rFonts w:eastAsia="Verdana" w:cs="Verdana"/>
                <w:color w:val="000000" w:themeColor="text1"/>
                <w:szCs w:val="16"/>
              </w:rPr>
              <w:t>Dianna Rizzo</w:t>
            </w:r>
          </w:p>
        </w:tc>
        <w:tc>
          <w:tcPr>
            <w:tcW w:w="2667" w:type="pct"/>
            <w:shd w:val="clear" w:color="auto" w:fill="FFFFFF" w:themeFill="background1"/>
            <w:vAlign w:val="center"/>
          </w:tcPr>
          <w:p w:rsidR="00F61A0E" w:rsidP="00F61A0E" w:rsidRDefault="00F61A0E" w14:paraId="5B9D9DFA" w14:textId="43BEEA5C">
            <w:pPr>
              <w:pStyle w:val="TableText"/>
            </w:pPr>
            <w:hyperlink w:history="1" r:id="rId94">
              <w:r w:rsidRPr="008F5107">
                <w:rPr>
                  <w:rStyle w:val="Hyperlink"/>
                </w:rPr>
                <w:t>Dianna.rizzo@coxmedia.com</w:t>
              </w:r>
            </w:hyperlink>
            <w:r>
              <w:t xml:space="preserve"> </w:t>
            </w:r>
          </w:p>
        </w:tc>
      </w:tr>
      <w:tr w:rsidRPr="0079236F" w:rsidR="00524A60" w:rsidTr="1C4C4C87" w14:paraId="0B864C2B" w14:textId="77777777">
        <w:tc>
          <w:tcPr>
            <w:tcW w:w="1291" w:type="pct"/>
            <w:shd w:val="clear" w:color="auto" w:fill="FFFFFF" w:themeFill="background1"/>
            <w:vAlign w:val="center"/>
          </w:tcPr>
          <w:p w:rsidRPr="0079236F" w:rsidR="00524A60" w:rsidP="00205E73" w:rsidRDefault="00C225AB" w14:paraId="499F8699" w14:textId="4B5B8D24">
            <w:pPr>
              <w:pStyle w:val="TableText"/>
            </w:pPr>
            <w:r>
              <w:t>CRM</w:t>
            </w:r>
          </w:p>
        </w:tc>
        <w:tc>
          <w:tcPr>
            <w:tcW w:w="1042" w:type="pct"/>
            <w:shd w:val="clear" w:color="auto" w:fill="FFFFFF" w:themeFill="background1"/>
            <w:vAlign w:val="center"/>
          </w:tcPr>
          <w:p w:rsidRPr="0079236F" w:rsidR="00524A60" w:rsidP="00205E73" w:rsidRDefault="000C7E05" w14:paraId="07FB6970" w14:textId="3A245C13">
            <w:pPr>
              <w:pStyle w:val="TableText"/>
            </w:pPr>
            <w:r>
              <w:t>Angie Ward</w:t>
            </w:r>
          </w:p>
        </w:tc>
        <w:tc>
          <w:tcPr>
            <w:tcW w:w="2667" w:type="pct"/>
            <w:shd w:val="clear" w:color="auto" w:fill="FFFFFF" w:themeFill="background1"/>
            <w:vAlign w:val="center"/>
          </w:tcPr>
          <w:p w:rsidRPr="0079236F" w:rsidR="00524A60" w:rsidP="00AE1F5D" w:rsidRDefault="000C7E05" w14:paraId="53089699" w14:textId="19995634">
            <w:pPr>
              <w:pStyle w:val="TableText"/>
            </w:pPr>
            <w:hyperlink w:history="1" r:id="rId95">
              <w:r w:rsidRPr="008F5107">
                <w:rPr>
                  <w:rStyle w:val="Hyperlink"/>
                </w:rPr>
                <w:t>Angie.ward@coxmedia.com</w:t>
              </w:r>
            </w:hyperlink>
            <w:r>
              <w:t xml:space="preserve"> </w:t>
            </w:r>
          </w:p>
        </w:tc>
      </w:tr>
      <w:tr w:rsidRPr="0079236F" w:rsidR="00C225AB" w:rsidTr="1C4C4C87" w14:paraId="436EC8CB" w14:textId="77777777">
        <w:tc>
          <w:tcPr>
            <w:tcW w:w="1291" w:type="pct"/>
            <w:shd w:val="clear" w:color="auto" w:fill="FFFFFF" w:themeFill="background1"/>
            <w:vAlign w:val="center"/>
          </w:tcPr>
          <w:p w:rsidR="00C225AB" w:rsidP="00205E73" w:rsidRDefault="00C225AB" w14:paraId="04508AAD" w14:textId="7A7DA042">
            <w:pPr>
              <w:pStyle w:val="TableText"/>
            </w:pPr>
            <w:r>
              <w:t>Client Creation Service</w:t>
            </w:r>
          </w:p>
        </w:tc>
        <w:tc>
          <w:tcPr>
            <w:tcW w:w="1042" w:type="pct"/>
            <w:shd w:val="clear" w:color="auto" w:fill="FFFFFF" w:themeFill="background1"/>
            <w:vAlign w:val="center"/>
          </w:tcPr>
          <w:p w:rsidRPr="0079236F" w:rsidR="00C225AB" w:rsidP="00205E73" w:rsidRDefault="4E4F3920" w14:paraId="20E4C120" w14:textId="5922643C">
            <w:pPr>
              <w:pStyle w:val="TableText"/>
            </w:pPr>
            <w:r>
              <w:t>Jibril</w:t>
            </w:r>
            <w:r w:rsidR="00D00CBB">
              <w:t xml:space="preserve"> Esa and Shiv Patel</w:t>
            </w:r>
          </w:p>
        </w:tc>
        <w:tc>
          <w:tcPr>
            <w:tcW w:w="2667" w:type="pct"/>
            <w:shd w:val="clear" w:color="auto" w:fill="FFFFFF" w:themeFill="background1"/>
            <w:vAlign w:val="center"/>
          </w:tcPr>
          <w:p w:rsidRPr="0079236F" w:rsidR="00C225AB" w:rsidP="00AE1F5D" w:rsidRDefault="005A4568" w14:paraId="02D1BDE6" w14:textId="6B78864F">
            <w:pPr>
              <w:pStyle w:val="TableText"/>
            </w:pPr>
            <w:hyperlink w:history="1" r:id="rId96">
              <w:r w:rsidRPr="005A717F" w:rsidR="00D00CBB">
                <w:rPr>
                  <w:rStyle w:val="Hyperlink"/>
                </w:rPr>
                <w:t>Jibril.esa@coxmedia.com</w:t>
              </w:r>
            </w:hyperlink>
            <w:r w:rsidR="00D00CBB">
              <w:t xml:space="preserve"> and </w:t>
            </w:r>
            <w:hyperlink w:history="1" r:id="rId97">
              <w:r w:rsidRPr="005A717F" w:rsidR="00D00CBB">
                <w:rPr>
                  <w:rStyle w:val="Hyperlink"/>
                </w:rPr>
                <w:t>shiv.patel@coxmedia.com</w:t>
              </w:r>
            </w:hyperlink>
            <w:r w:rsidR="00D00CBB">
              <w:t xml:space="preserve"> </w:t>
            </w:r>
          </w:p>
        </w:tc>
      </w:tr>
    </w:tbl>
    <w:p w:rsidRPr="00445557" w:rsidR="00F52979" w:rsidP="00D00CBB" w:rsidRDefault="00F52979" w14:paraId="3A0BF5FD" w14:textId="3DC76FB9"/>
    <w:sectPr w:rsidRPr="00445557" w:rsidR="00F52979" w:rsidSect="0090167A">
      <w:headerReference w:type="even" r:id="rId98"/>
      <w:headerReference w:type="default" r:id="rId99"/>
      <w:footerReference w:type="default" r:id="rId100"/>
      <w:pgSz w:w="12240" w:h="15840" w:orient="portrait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E23F32" w:rsidRDefault="00E23F32" w14:paraId="43A650C8" w14:textId="77777777">
      <w:pPr>
        <w:spacing w:after="0" w:line="240" w:lineRule="auto"/>
      </w:pPr>
      <w:r>
        <w:separator/>
      </w:r>
    </w:p>
    <w:p w:rsidR="00E23F32" w:rsidRDefault="00E23F32" w14:paraId="5E75ECC2" w14:textId="77777777"/>
  </w:endnote>
  <w:endnote w:type="continuationSeparator" w:id="0">
    <w:p w:rsidR="00E23F32" w:rsidRDefault="00E23F32" w14:paraId="040AD09D" w14:textId="77777777">
      <w:pPr>
        <w:spacing w:after="0" w:line="240" w:lineRule="auto"/>
      </w:pPr>
      <w:r>
        <w:continuationSeparator/>
      </w:r>
    </w:p>
    <w:p w:rsidR="00E23F32" w:rsidRDefault="00E23F32" w14:paraId="2DF1CC03" w14:textId="77777777"/>
  </w:endnote>
  <w:endnote w:type="continuationNotice" w:id="1">
    <w:p w:rsidR="00E23F32" w:rsidRDefault="00E23F32" w14:paraId="2F6C8A8B" w14:textId="77777777">
      <w:pPr>
        <w:spacing w:after="0" w:line="240" w:lineRule="auto"/>
      </w:pPr>
    </w:p>
    <w:p w:rsidR="00E23F32" w:rsidRDefault="00E23F32" w14:paraId="720BCC36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atter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650721" w:rsidRDefault="00650721" w14:paraId="019ACD27" w14:textId="77777777">
    <w:pPr>
      <w:pStyle w:val="Footer"/>
    </w:pPr>
  </w:p>
  <w:tbl>
    <w:tblPr>
      <w:tblStyle w:val="TableGrid"/>
      <w:tblW w:w="5000" w:type="pct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 w:firstRow="1" w:lastRow="0" w:firstColumn="1" w:lastColumn="0" w:noHBand="0" w:noVBand="1"/>
    </w:tblPr>
    <w:tblGrid>
      <w:gridCol w:w="3600"/>
      <w:gridCol w:w="3601"/>
      <w:gridCol w:w="3599"/>
    </w:tblGrid>
    <w:tr w:rsidR="00D417EE" w:rsidTr="003F2E96" w14:paraId="64EC9967" w14:textId="77777777">
      <w:tc>
        <w:tcPr>
          <w:tcW w:w="1667" w:type="pct"/>
        </w:tcPr>
        <w:p w:rsidR="00D417EE" w:rsidP="00D417EE" w:rsidRDefault="00D417EE" w14:paraId="11758176" w14:textId="74549164">
          <w:pPr>
            <w:pStyle w:val="FooterLeft"/>
          </w:pPr>
          <w:r>
            <w:t xml:space="preserve">Last Updated: </w:t>
          </w:r>
          <w:r>
            <w:fldChar w:fldCharType="begin"/>
          </w:r>
          <w:r>
            <w:instrText xml:space="preserve"> DATE \@ "M/d/yyyy" </w:instrText>
          </w:r>
          <w:r>
            <w:fldChar w:fldCharType="separate"/>
          </w:r>
          <w:r w:rsidR="00A54263">
            <w:rPr>
              <w:noProof/>
            </w:rPr>
            <w:t>10/3/2024</w:t>
          </w:r>
          <w:r>
            <w:fldChar w:fldCharType="end"/>
          </w:r>
        </w:p>
      </w:tc>
      <w:tc>
        <w:tcPr>
          <w:tcW w:w="1667" w:type="pct"/>
        </w:tcPr>
        <w:p w:rsidR="00D417EE" w:rsidP="00D417EE" w:rsidRDefault="00D417EE" w14:paraId="63F43F0B" w14:textId="77777777">
          <w:pPr>
            <w:pStyle w:val="Footer"/>
          </w:pPr>
        </w:p>
      </w:tc>
      <w:tc>
        <w:tcPr>
          <w:tcW w:w="1667" w:type="pct"/>
        </w:tcPr>
        <w:p w:rsidR="00D417EE" w:rsidP="00D417EE" w:rsidRDefault="00D417EE" w14:paraId="2C236529" w14:textId="77777777">
          <w:pPr>
            <w:pStyle w:val="FooterRight"/>
          </w:pPr>
          <w:r>
            <w:t xml:space="preserve">Page </w:t>
          </w:r>
          <w:r>
            <w:fldChar w:fldCharType="begin"/>
          </w:r>
          <w:r>
            <w:instrText xml:space="preserve"> PAGE  \* Arabic  \* MERGEFORMAT </w:instrText>
          </w:r>
          <w:r>
            <w:fldChar w:fldCharType="separate"/>
          </w:r>
          <w:r>
            <w:rPr>
              <w:noProof/>
            </w:rPr>
            <w:t>1</w:t>
          </w:r>
          <w:r>
            <w:fldChar w:fldCharType="end"/>
          </w:r>
          <w:r>
            <w:t xml:space="preserve"> of </w:t>
          </w:r>
          <w:r>
            <w:fldChar w:fldCharType="begin"/>
          </w:r>
          <w:r>
            <w:instrText>NUMPAGES  \* Arabic  \* MERGEFORMAT</w:instrText>
          </w:r>
          <w:r>
            <w:fldChar w:fldCharType="separate"/>
          </w:r>
          <w:r>
            <w:rPr>
              <w:noProof/>
            </w:rPr>
            <w:t>2</w:t>
          </w:r>
          <w:r>
            <w:fldChar w:fldCharType="end"/>
          </w:r>
        </w:p>
      </w:tc>
    </w:tr>
    <w:tr w:rsidR="00D417EE" w:rsidTr="003F2E96" w14:paraId="7E89B738" w14:textId="77777777">
      <w:tc>
        <w:tcPr>
          <w:tcW w:w="1667" w:type="pct"/>
        </w:tcPr>
        <w:p w:rsidR="00D417EE" w:rsidP="00D417EE" w:rsidRDefault="00D417EE" w14:paraId="63C5F782" w14:textId="77777777">
          <w:pPr>
            <w:pStyle w:val="FooterLeft"/>
          </w:pPr>
        </w:p>
      </w:tc>
      <w:tc>
        <w:tcPr>
          <w:tcW w:w="1667" w:type="pct"/>
        </w:tcPr>
        <w:p w:rsidR="00D417EE" w:rsidP="00D417EE" w:rsidRDefault="00D417EE" w14:paraId="3CB51011" w14:textId="77777777">
          <w:pPr>
            <w:pStyle w:val="Footer"/>
          </w:pPr>
        </w:p>
      </w:tc>
      <w:tc>
        <w:tcPr>
          <w:tcW w:w="1667" w:type="pct"/>
        </w:tcPr>
        <w:p w:rsidR="00D417EE" w:rsidP="00D417EE" w:rsidRDefault="00D417EE" w14:paraId="09362DDA" w14:textId="77777777">
          <w:pPr>
            <w:pStyle w:val="FooterRight"/>
          </w:pPr>
        </w:p>
      </w:tc>
    </w:tr>
    <w:tr w:rsidR="00D417EE" w:rsidTr="003F2E96" w14:paraId="455650BE" w14:textId="77777777">
      <w:tc>
        <w:tcPr>
          <w:tcW w:w="5000" w:type="pct"/>
          <w:gridSpan w:val="3"/>
        </w:tcPr>
        <w:p w:rsidR="00D417EE" w:rsidP="00D417EE" w:rsidRDefault="00D417EE" w14:paraId="0446D3F0" w14:textId="77777777">
          <w:pPr>
            <w:pStyle w:val="Footer"/>
          </w:pPr>
          <w:r>
            <w:t xml:space="preserve">If you have questions or concerns about the processes outlined in this document, </w:t>
          </w:r>
        </w:p>
        <w:p w:rsidR="00D417EE" w:rsidP="00D417EE" w:rsidRDefault="00D417EE" w14:paraId="2C3D4394" w14:textId="77777777">
          <w:pPr>
            <w:pStyle w:val="Footer"/>
          </w:pPr>
          <w:r>
            <w:t xml:space="preserve">please contact </w:t>
          </w:r>
          <w:hyperlink w:history="1" r:id="rId1">
            <w:r w:rsidRPr="00A06A8B">
              <w:rPr>
                <w:rStyle w:val="Hyperlink"/>
              </w:rPr>
              <w:t>CMIATL-TechnologyandEngineering@coxmedia.com</w:t>
            </w:r>
          </w:hyperlink>
          <w:r>
            <w:t>.</w:t>
          </w:r>
        </w:p>
      </w:tc>
    </w:tr>
  </w:tbl>
  <w:p w:rsidR="00D417EE" w:rsidRDefault="00D417EE" w14:paraId="22EDA23B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E23F32" w:rsidRDefault="00E23F32" w14:paraId="1FC51EE0" w14:textId="77777777">
      <w:pPr>
        <w:spacing w:after="0" w:line="240" w:lineRule="auto"/>
      </w:pPr>
      <w:r>
        <w:separator/>
      </w:r>
    </w:p>
    <w:p w:rsidR="00E23F32" w:rsidRDefault="00E23F32" w14:paraId="683E28E7" w14:textId="77777777"/>
  </w:footnote>
  <w:footnote w:type="continuationSeparator" w:id="0">
    <w:p w:rsidR="00E23F32" w:rsidRDefault="00E23F32" w14:paraId="1BC662E2" w14:textId="77777777">
      <w:pPr>
        <w:spacing w:after="0" w:line="240" w:lineRule="auto"/>
      </w:pPr>
      <w:r>
        <w:continuationSeparator/>
      </w:r>
    </w:p>
    <w:p w:rsidR="00E23F32" w:rsidRDefault="00E23F32" w14:paraId="24CC3C97" w14:textId="77777777"/>
  </w:footnote>
  <w:footnote w:type="continuationNotice" w:id="1">
    <w:p w:rsidR="00E23F32" w:rsidRDefault="00E23F32" w14:paraId="262AED42" w14:textId="77777777">
      <w:pPr>
        <w:spacing w:after="0" w:line="240" w:lineRule="auto"/>
      </w:pPr>
    </w:p>
    <w:p w:rsidR="00E23F32" w:rsidRDefault="00E23F32" w14:paraId="57DCD385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65CD6" w:rsidRDefault="00491839" w14:paraId="5C7505CD" w14:textId="7A7F05B2">
    <w:r>
      <w:t>IPTV Content Monitoring</w:t>
    </w:r>
  </w:p>
  <w:p w:rsidR="00491839" w:rsidRDefault="00491839" w14:paraId="054245E2" w14:textId="4A37857A">
    <w:r>
      <w:t>CMI CFC Operations Job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B74564" w:rsidP="00B74564" w:rsidRDefault="00C31C48" w14:paraId="2A9A6B71" w14:textId="37343899">
    <w:pPr>
      <w:pStyle w:val="Header"/>
    </w:pPr>
    <w:r>
      <w:t>Method of Operating Procedure</w:t>
    </w:r>
  </w:p>
  <w:p w:rsidR="00C22595" w:rsidP="001D5144" w:rsidRDefault="00280C0C" w14:paraId="027EB862" w14:textId="76A81F55">
    <w:pPr>
      <w:pStyle w:val="Header"/>
    </w:pPr>
    <w:r>
      <w:t>Troubleshooting Missing or Mismatched Client IDs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45B22A02"/>
    <w:lvl w:ilvl="0">
      <w:start w:val="1"/>
      <w:numFmt w:val="upperLetter"/>
      <w:pStyle w:val="ListNumber5"/>
      <w:lvlText w:val="%1."/>
      <w:lvlJc w:val="left"/>
      <w:pPr>
        <w:ind w:left="1800" w:hanging="360"/>
      </w:pPr>
    </w:lvl>
  </w:abstractNum>
  <w:abstractNum w:abstractNumId="1" w15:restartNumberingAfterBreak="0">
    <w:nsid w:val="FFFFFF7D"/>
    <w:multiLevelType w:val="singleLevel"/>
    <w:tmpl w:val="959C1286"/>
    <w:lvl w:ilvl="0">
      <w:start w:val="1"/>
      <w:numFmt w:val="decimal"/>
      <w:pStyle w:val="ListNumber4"/>
      <w:lvlText w:val="%1)"/>
      <w:lvlJc w:val="left"/>
      <w:pPr>
        <w:ind w:left="1440" w:hanging="360"/>
      </w:pPr>
    </w:lvl>
  </w:abstractNum>
  <w:abstractNum w:abstractNumId="2" w15:restartNumberingAfterBreak="0">
    <w:nsid w:val="FFFFFF7E"/>
    <w:multiLevelType w:val="singleLevel"/>
    <w:tmpl w:val="CA607344"/>
    <w:lvl w:ilvl="0">
      <w:start w:val="1"/>
      <w:numFmt w:val="lowerRoman"/>
      <w:pStyle w:val="ListNumber3"/>
      <w:lvlText w:val="%1."/>
      <w:lvlJc w:val="right"/>
      <w:pPr>
        <w:ind w:left="1080" w:hanging="360"/>
      </w:pPr>
    </w:lvl>
  </w:abstractNum>
  <w:abstractNum w:abstractNumId="3" w15:restartNumberingAfterBreak="0">
    <w:nsid w:val="FFFFFF7F"/>
    <w:multiLevelType w:val="singleLevel"/>
    <w:tmpl w:val="6614826E"/>
    <w:lvl w:ilvl="0">
      <w:start w:val="1"/>
      <w:numFmt w:val="upperLetter"/>
      <w:pStyle w:val="ListNumber2"/>
      <w:lvlText w:val="%1."/>
      <w:lvlJc w:val="left"/>
      <w:pPr>
        <w:ind w:left="720" w:hanging="360"/>
      </w:pPr>
    </w:lvl>
  </w:abstractNum>
  <w:abstractNum w:abstractNumId="4" w15:restartNumberingAfterBreak="0">
    <w:nsid w:val="FFFFFF81"/>
    <w:multiLevelType w:val="singleLevel"/>
    <w:tmpl w:val="AB66FD3C"/>
    <w:lvl w:ilvl="0">
      <w:start w:val="1"/>
      <w:numFmt w:val="bullet"/>
      <w:pStyle w:val="ListBullet4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</w:abstractNum>
  <w:abstractNum w:abstractNumId="5" w15:restartNumberingAfterBreak="0">
    <w:nsid w:val="FFFFFF82"/>
    <w:multiLevelType w:val="singleLevel"/>
    <w:tmpl w:val="B1F0C16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hint="default" w:ascii="Symbol" w:hAnsi="Symbol"/>
      </w:rPr>
    </w:lvl>
  </w:abstractNum>
  <w:abstractNum w:abstractNumId="6" w15:restartNumberingAfterBreak="0">
    <w:nsid w:val="FFFFFF83"/>
    <w:multiLevelType w:val="singleLevel"/>
    <w:tmpl w:val="F5B011A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</w:abstractNum>
  <w:abstractNum w:abstractNumId="7" w15:restartNumberingAfterBreak="0">
    <w:nsid w:val="FFFFFF88"/>
    <w:multiLevelType w:val="singleLevel"/>
    <w:tmpl w:val="EDEC2AF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C668F61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num w:numId="1" w16cid:durableId="5326247">
    <w:abstractNumId w:val="8"/>
  </w:num>
  <w:num w:numId="2" w16cid:durableId="2021007712">
    <w:abstractNumId w:val="6"/>
  </w:num>
  <w:num w:numId="3" w16cid:durableId="1519350496">
    <w:abstractNumId w:val="5"/>
  </w:num>
  <w:num w:numId="4" w16cid:durableId="1623683338">
    <w:abstractNumId w:val="7"/>
  </w:num>
  <w:num w:numId="5" w16cid:durableId="1395395467">
    <w:abstractNumId w:val="2"/>
  </w:num>
  <w:num w:numId="6" w16cid:durableId="1664509052">
    <w:abstractNumId w:val="0"/>
  </w:num>
  <w:num w:numId="7" w16cid:durableId="303893039">
    <w:abstractNumId w:val="3"/>
    <w:lvlOverride w:ilvl="0">
      <w:startOverride w:val="1"/>
    </w:lvlOverride>
  </w:num>
  <w:num w:numId="8" w16cid:durableId="322203398">
    <w:abstractNumId w:val="4"/>
  </w:num>
  <w:num w:numId="9" w16cid:durableId="1832716629">
    <w:abstractNumId w:val="1"/>
  </w:num>
  <w:num w:numId="10" w16cid:durableId="1995912965">
    <w:abstractNumId w:val="7"/>
    <w:lvlOverride w:ilvl="0">
      <w:startOverride w:val="1"/>
    </w:lvlOverride>
  </w:num>
  <w:num w:numId="11" w16cid:durableId="714695415">
    <w:abstractNumId w:val="7"/>
    <w:lvlOverride w:ilvl="0">
      <w:startOverride w:val="1"/>
    </w:lvlOverride>
  </w:num>
  <w:num w:numId="12" w16cid:durableId="301274620">
    <w:abstractNumId w:val="7"/>
  </w:num>
  <w:num w:numId="13" w16cid:durableId="1694309763">
    <w:abstractNumId w:val="7"/>
  </w:num>
  <w:num w:numId="14" w16cid:durableId="1549876100">
    <w:abstractNumId w:val="7"/>
    <w:lvlOverride w:ilvl="0">
      <w:startOverride w:val="1"/>
    </w:lvlOverride>
  </w:num>
  <w:num w:numId="15" w16cid:durableId="1976324886">
    <w:abstractNumId w:val="7"/>
    <w:lvlOverride w:ilvl="0">
      <w:startOverride w:val="1"/>
    </w:lvlOverride>
  </w:num>
  <w:num w:numId="16" w16cid:durableId="1219786810">
    <w:abstractNumId w:val="7"/>
  </w:num>
  <w:num w:numId="17" w16cid:durableId="1646427291">
    <w:abstractNumId w:val="7"/>
    <w:lvlOverride w:ilvl="0">
      <w:startOverride w:val="1"/>
    </w:lvlOverride>
  </w:num>
  <w:num w:numId="18" w16cid:durableId="421025450">
    <w:abstractNumId w:val="7"/>
    <w:lvlOverride w:ilvl="0">
      <w:startOverride w:val="1"/>
    </w:lvlOverride>
  </w:num>
  <w:num w:numId="19" w16cid:durableId="1805854307">
    <w:abstractNumId w:val="3"/>
    <w:lvlOverride w:ilvl="0">
      <w:startOverride w:val="1"/>
    </w:lvlOverride>
  </w:num>
  <w:num w:numId="20" w16cid:durableId="617024764">
    <w:abstractNumId w:val="7"/>
    <w:lvlOverride w:ilvl="0">
      <w:startOverride w:val="1"/>
    </w:lvlOverride>
  </w:num>
  <w:num w:numId="21" w16cid:durableId="44256691">
    <w:abstractNumId w:val="7"/>
    <w:lvlOverride w:ilvl="0">
      <w:startOverride w:val="1"/>
    </w:lvlOverride>
  </w:num>
  <w:num w:numId="22" w16cid:durableId="815608725">
    <w:abstractNumId w:val="7"/>
    <w:lvlOverride w:ilvl="0">
      <w:startOverride w:val="1"/>
    </w:lvlOverride>
  </w:num>
  <w:num w:numId="23" w16cid:durableId="1427966559">
    <w:abstractNumId w:val="7"/>
  </w:num>
  <w:num w:numId="24" w16cid:durableId="1401295108">
    <w:abstractNumId w:val="7"/>
    <w:lvlOverride w:ilvl="0">
      <w:startOverride w:val="1"/>
    </w:lvlOverride>
  </w:num>
  <w:num w:numId="25" w16cid:durableId="94374973">
    <w:abstractNumId w:val="7"/>
    <w:lvlOverride w:ilvl="0">
      <w:startOverride w:val="1"/>
    </w:lvlOverride>
  </w:num>
  <w:num w:numId="26" w16cid:durableId="585387024">
    <w:abstractNumId w:val="7"/>
    <w:lvlOverride w:ilvl="0">
      <w:startOverride w:val="1"/>
    </w:lvlOverride>
  </w:num>
  <w:num w:numId="27" w16cid:durableId="2010282697">
    <w:abstractNumId w:val="7"/>
    <w:lvlOverride w:ilvl="0">
      <w:startOverride w:val="1"/>
    </w:lvlOverride>
  </w:num>
  <w:num w:numId="28" w16cid:durableId="676544275">
    <w:abstractNumId w:val="7"/>
  </w:num>
  <w:num w:numId="29" w16cid:durableId="1500462592">
    <w:abstractNumId w:val="7"/>
    <w:lvlOverride w:ilvl="0">
      <w:startOverride w:val="1"/>
    </w:lvlOverride>
  </w:num>
  <w:num w:numId="30" w16cid:durableId="671642260">
    <w:abstractNumId w:val="7"/>
    <w:lvlOverride w:ilvl="0">
      <w:startOverride w:val="1"/>
    </w:lvlOverride>
  </w:num>
  <w:numIdMacAtCleanup w:val="9"/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 wp14">
  <w:zoom w:percent="60"/>
  <w:attachedTemplate r:id="rId1"/>
  <w:linkStyles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trackRevisions w:val="false"/>
  <w:defaultTabStop w:val="720"/>
  <w:drawingGridHorizontalSpacing w:val="110"/>
  <w:displayHorizontalDrawingGridEvery w:val="2"/>
  <w:characterSpacingControl w:val="doNotCompress"/>
  <w:hdrShapeDefaults>
    <o:shapedefaults v:ext="edit" spidmax="2050" fill="f" fillcolor="white" stroke="f">
      <v:fill on="f" color="white"/>
      <v:stroke on="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6969"/>
    <w:rsid w:val="00000593"/>
    <w:rsid w:val="00000830"/>
    <w:rsid w:val="00000A05"/>
    <w:rsid w:val="00000B53"/>
    <w:rsid w:val="0000106F"/>
    <w:rsid w:val="000012B5"/>
    <w:rsid w:val="000014EE"/>
    <w:rsid w:val="00001851"/>
    <w:rsid w:val="00001BA0"/>
    <w:rsid w:val="00001C40"/>
    <w:rsid w:val="0000247C"/>
    <w:rsid w:val="0000279F"/>
    <w:rsid w:val="0000349D"/>
    <w:rsid w:val="00003AF6"/>
    <w:rsid w:val="00004CD0"/>
    <w:rsid w:val="00005939"/>
    <w:rsid w:val="00005CCE"/>
    <w:rsid w:val="00005DF5"/>
    <w:rsid w:val="0000624D"/>
    <w:rsid w:val="0000726C"/>
    <w:rsid w:val="0000763F"/>
    <w:rsid w:val="0000770B"/>
    <w:rsid w:val="000104DC"/>
    <w:rsid w:val="000106B3"/>
    <w:rsid w:val="00010A7F"/>
    <w:rsid w:val="00011346"/>
    <w:rsid w:val="00011BBD"/>
    <w:rsid w:val="00011F32"/>
    <w:rsid w:val="00012BC7"/>
    <w:rsid w:val="00012D13"/>
    <w:rsid w:val="0001355B"/>
    <w:rsid w:val="00013602"/>
    <w:rsid w:val="000142E0"/>
    <w:rsid w:val="00014828"/>
    <w:rsid w:val="00014CDD"/>
    <w:rsid w:val="00015DE7"/>
    <w:rsid w:val="0001636D"/>
    <w:rsid w:val="000165F5"/>
    <w:rsid w:val="000177EF"/>
    <w:rsid w:val="0002153E"/>
    <w:rsid w:val="00022E01"/>
    <w:rsid w:val="000239F4"/>
    <w:rsid w:val="000242D6"/>
    <w:rsid w:val="00025774"/>
    <w:rsid w:val="00025ACF"/>
    <w:rsid w:val="00026507"/>
    <w:rsid w:val="00026554"/>
    <w:rsid w:val="00026B9A"/>
    <w:rsid w:val="000271EE"/>
    <w:rsid w:val="000272AE"/>
    <w:rsid w:val="00027E5B"/>
    <w:rsid w:val="00030E46"/>
    <w:rsid w:val="000333BE"/>
    <w:rsid w:val="00033BB3"/>
    <w:rsid w:val="00033E5B"/>
    <w:rsid w:val="00035C51"/>
    <w:rsid w:val="000367A6"/>
    <w:rsid w:val="00036873"/>
    <w:rsid w:val="000369DF"/>
    <w:rsid w:val="00036CBF"/>
    <w:rsid w:val="00037113"/>
    <w:rsid w:val="000373BA"/>
    <w:rsid w:val="000376D7"/>
    <w:rsid w:val="0004137F"/>
    <w:rsid w:val="0004194E"/>
    <w:rsid w:val="00041D4C"/>
    <w:rsid w:val="00041F4A"/>
    <w:rsid w:val="00041FB0"/>
    <w:rsid w:val="000423DF"/>
    <w:rsid w:val="00042421"/>
    <w:rsid w:val="00042CB3"/>
    <w:rsid w:val="0004319D"/>
    <w:rsid w:val="000435B6"/>
    <w:rsid w:val="00044009"/>
    <w:rsid w:val="00044257"/>
    <w:rsid w:val="00044F2A"/>
    <w:rsid w:val="0004515F"/>
    <w:rsid w:val="000455F2"/>
    <w:rsid w:val="00045B10"/>
    <w:rsid w:val="000468A4"/>
    <w:rsid w:val="000468AF"/>
    <w:rsid w:val="00050111"/>
    <w:rsid w:val="000506D7"/>
    <w:rsid w:val="000508FA"/>
    <w:rsid w:val="000509CB"/>
    <w:rsid w:val="00050ECA"/>
    <w:rsid w:val="00052700"/>
    <w:rsid w:val="00052C0F"/>
    <w:rsid w:val="00053657"/>
    <w:rsid w:val="00053F78"/>
    <w:rsid w:val="0005441B"/>
    <w:rsid w:val="00054EE7"/>
    <w:rsid w:val="00055993"/>
    <w:rsid w:val="00056996"/>
    <w:rsid w:val="0005710A"/>
    <w:rsid w:val="00057825"/>
    <w:rsid w:val="0005792C"/>
    <w:rsid w:val="000579F1"/>
    <w:rsid w:val="00060030"/>
    <w:rsid w:val="00060388"/>
    <w:rsid w:val="00060505"/>
    <w:rsid w:val="00060550"/>
    <w:rsid w:val="00060573"/>
    <w:rsid w:val="0006267A"/>
    <w:rsid w:val="00062988"/>
    <w:rsid w:val="00062D6D"/>
    <w:rsid w:val="00063154"/>
    <w:rsid w:val="00063178"/>
    <w:rsid w:val="0006353A"/>
    <w:rsid w:val="00063682"/>
    <w:rsid w:val="00064817"/>
    <w:rsid w:val="00065548"/>
    <w:rsid w:val="0006581E"/>
    <w:rsid w:val="00065DAE"/>
    <w:rsid w:val="00066785"/>
    <w:rsid w:val="0006698D"/>
    <w:rsid w:val="000672C5"/>
    <w:rsid w:val="00067CED"/>
    <w:rsid w:val="00070570"/>
    <w:rsid w:val="00070C7B"/>
    <w:rsid w:val="00071512"/>
    <w:rsid w:val="00071C9B"/>
    <w:rsid w:val="0007228D"/>
    <w:rsid w:val="00072608"/>
    <w:rsid w:val="00073412"/>
    <w:rsid w:val="00075879"/>
    <w:rsid w:val="0007596A"/>
    <w:rsid w:val="00075C3C"/>
    <w:rsid w:val="000772FB"/>
    <w:rsid w:val="000773BA"/>
    <w:rsid w:val="0007782E"/>
    <w:rsid w:val="00077E45"/>
    <w:rsid w:val="000802E4"/>
    <w:rsid w:val="00080538"/>
    <w:rsid w:val="000809E5"/>
    <w:rsid w:val="00080AE6"/>
    <w:rsid w:val="00081875"/>
    <w:rsid w:val="00081AB0"/>
    <w:rsid w:val="000823F7"/>
    <w:rsid w:val="0008249E"/>
    <w:rsid w:val="00082775"/>
    <w:rsid w:val="00082B38"/>
    <w:rsid w:val="00084BE2"/>
    <w:rsid w:val="00085173"/>
    <w:rsid w:val="00085851"/>
    <w:rsid w:val="0008664B"/>
    <w:rsid w:val="00086953"/>
    <w:rsid w:val="00086DFE"/>
    <w:rsid w:val="00087198"/>
    <w:rsid w:val="000871AF"/>
    <w:rsid w:val="00087FF9"/>
    <w:rsid w:val="000903F6"/>
    <w:rsid w:val="00090B79"/>
    <w:rsid w:val="00090D77"/>
    <w:rsid w:val="000915EE"/>
    <w:rsid w:val="00092A66"/>
    <w:rsid w:val="00092AC0"/>
    <w:rsid w:val="00092FEF"/>
    <w:rsid w:val="00093042"/>
    <w:rsid w:val="000945AB"/>
    <w:rsid w:val="000947A1"/>
    <w:rsid w:val="00094886"/>
    <w:rsid w:val="000951E2"/>
    <w:rsid w:val="000955BB"/>
    <w:rsid w:val="000957CA"/>
    <w:rsid w:val="00095900"/>
    <w:rsid w:val="000965A5"/>
    <w:rsid w:val="00096769"/>
    <w:rsid w:val="000A0F87"/>
    <w:rsid w:val="000A1181"/>
    <w:rsid w:val="000A120D"/>
    <w:rsid w:val="000A150D"/>
    <w:rsid w:val="000A1522"/>
    <w:rsid w:val="000A165D"/>
    <w:rsid w:val="000A17C9"/>
    <w:rsid w:val="000A2926"/>
    <w:rsid w:val="000A2976"/>
    <w:rsid w:val="000A356B"/>
    <w:rsid w:val="000A36A4"/>
    <w:rsid w:val="000A3814"/>
    <w:rsid w:val="000A3B97"/>
    <w:rsid w:val="000A3CE7"/>
    <w:rsid w:val="000A432B"/>
    <w:rsid w:val="000A4BAA"/>
    <w:rsid w:val="000A5564"/>
    <w:rsid w:val="000A57B1"/>
    <w:rsid w:val="000A5F8F"/>
    <w:rsid w:val="000A61AF"/>
    <w:rsid w:val="000A669B"/>
    <w:rsid w:val="000A68EA"/>
    <w:rsid w:val="000A6B1C"/>
    <w:rsid w:val="000A7337"/>
    <w:rsid w:val="000A7898"/>
    <w:rsid w:val="000A7B5D"/>
    <w:rsid w:val="000B0051"/>
    <w:rsid w:val="000B0577"/>
    <w:rsid w:val="000B0FF9"/>
    <w:rsid w:val="000B130C"/>
    <w:rsid w:val="000B15C6"/>
    <w:rsid w:val="000B1B4D"/>
    <w:rsid w:val="000B2C6F"/>
    <w:rsid w:val="000B3A80"/>
    <w:rsid w:val="000B3CE6"/>
    <w:rsid w:val="000B4478"/>
    <w:rsid w:val="000B5D1C"/>
    <w:rsid w:val="000B7108"/>
    <w:rsid w:val="000B7600"/>
    <w:rsid w:val="000B7D2B"/>
    <w:rsid w:val="000C008E"/>
    <w:rsid w:val="000C019E"/>
    <w:rsid w:val="000C0540"/>
    <w:rsid w:val="000C05F9"/>
    <w:rsid w:val="000C0AC2"/>
    <w:rsid w:val="000C0DA5"/>
    <w:rsid w:val="000C11BF"/>
    <w:rsid w:val="000C171A"/>
    <w:rsid w:val="000C1DEB"/>
    <w:rsid w:val="000C2564"/>
    <w:rsid w:val="000C2648"/>
    <w:rsid w:val="000C2C46"/>
    <w:rsid w:val="000C2DB4"/>
    <w:rsid w:val="000C3029"/>
    <w:rsid w:val="000C3E20"/>
    <w:rsid w:val="000C42E2"/>
    <w:rsid w:val="000C43C4"/>
    <w:rsid w:val="000C5054"/>
    <w:rsid w:val="000C5502"/>
    <w:rsid w:val="000C61F5"/>
    <w:rsid w:val="000C667F"/>
    <w:rsid w:val="000C67F1"/>
    <w:rsid w:val="000C6F21"/>
    <w:rsid w:val="000C7357"/>
    <w:rsid w:val="000C7A96"/>
    <w:rsid w:val="000C7AAE"/>
    <w:rsid w:val="000C7D13"/>
    <w:rsid w:val="000C7E05"/>
    <w:rsid w:val="000D1916"/>
    <w:rsid w:val="000D1BAD"/>
    <w:rsid w:val="000D20E4"/>
    <w:rsid w:val="000D3136"/>
    <w:rsid w:val="000D3D63"/>
    <w:rsid w:val="000D44FC"/>
    <w:rsid w:val="000D5AB2"/>
    <w:rsid w:val="000D6DC2"/>
    <w:rsid w:val="000D7003"/>
    <w:rsid w:val="000D7033"/>
    <w:rsid w:val="000D733C"/>
    <w:rsid w:val="000D7558"/>
    <w:rsid w:val="000E00FB"/>
    <w:rsid w:val="000E042A"/>
    <w:rsid w:val="000E062D"/>
    <w:rsid w:val="000E08F0"/>
    <w:rsid w:val="000E09C2"/>
    <w:rsid w:val="000E1207"/>
    <w:rsid w:val="000E166B"/>
    <w:rsid w:val="000E1858"/>
    <w:rsid w:val="000E1A8C"/>
    <w:rsid w:val="000E1E96"/>
    <w:rsid w:val="000E1FC1"/>
    <w:rsid w:val="000E203E"/>
    <w:rsid w:val="000E3105"/>
    <w:rsid w:val="000E3330"/>
    <w:rsid w:val="000E5097"/>
    <w:rsid w:val="000E5FDB"/>
    <w:rsid w:val="000E6A9B"/>
    <w:rsid w:val="000F0F6C"/>
    <w:rsid w:val="000F15CE"/>
    <w:rsid w:val="000F21AF"/>
    <w:rsid w:val="000F2569"/>
    <w:rsid w:val="000F27F9"/>
    <w:rsid w:val="000F27FC"/>
    <w:rsid w:val="000F2C01"/>
    <w:rsid w:val="000F3C66"/>
    <w:rsid w:val="000F49E0"/>
    <w:rsid w:val="000F49E5"/>
    <w:rsid w:val="000F58C2"/>
    <w:rsid w:val="000F5C8B"/>
    <w:rsid w:val="000F60A0"/>
    <w:rsid w:val="000F6471"/>
    <w:rsid w:val="000F68F4"/>
    <w:rsid w:val="000F7202"/>
    <w:rsid w:val="000F7316"/>
    <w:rsid w:val="000F74A3"/>
    <w:rsid w:val="000F75E3"/>
    <w:rsid w:val="000F763F"/>
    <w:rsid w:val="000F7F37"/>
    <w:rsid w:val="0010117B"/>
    <w:rsid w:val="00102A72"/>
    <w:rsid w:val="0010405E"/>
    <w:rsid w:val="0010416B"/>
    <w:rsid w:val="00104457"/>
    <w:rsid w:val="001046D0"/>
    <w:rsid w:val="00104E76"/>
    <w:rsid w:val="00104E94"/>
    <w:rsid w:val="00105C11"/>
    <w:rsid w:val="00106B6D"/>
    <w:rsid w:val="00107315"/>
    <w:rsid w:val="00110306"/>
    <w:rsid w:val="00110C2B"/>
    <w:rsid w:val="00111373"/>
    <w:rsid w:val="00111CB0"/>
    <w:rsid w:val="0011375C"/>
    <w:rsid w:val="00113847"/>
    <w:rsid w:val="00113A21"/>
    <w:rsid w:val="00114093"/>
    <w:rsid w:val="001148A2"/>
    <w:rsid w:val="00114C6D"/>
    <w:rsid w:val="00114D9D"/>
    <w:rsid w:val="001151B3"/>
    <w:rsid w:val="00115686"/>
    <w:rsid w:val="00115AB6"/>
    <w:rsid w:val="00115B71"/>
    <w:rsid w:val="00115E22"/>
    <w:rsid w:val="0011616C"/>
    <w:rsid w:val="001164CE"/>
    <w:rsid w:val="00116614"/>
    <w:rsid w:val="00116969"/>
    <w:rsid w:val="001170CA"/>
    <w:rsid w:val="001173B0"/>
    <w:rsid w:val="00117C78"/>
    <w:rsid w:val="00120728"/>
    <w:rsid w:val="001210E7"/>
    <w:rsid w:val="001218A3"/>
    <w:rsid w:val="00121F6D"/>
    <w:rsid w:val="00122108"/>
    <w:rsid w:val="001235E1"/>
    <w:rsid w:val="00123751"/>
    <w:rsid w:val="00125019"/>
    <w:rsid w:val="00126964"/>
    <w:rsid w:val="00126A18"/>
    <w:rsid w:val="00126DE6"/>
    <w:rsid w:val="00127BBD"/>
    <w:rsid w:val="0013027A"/>
    <w:rsid w:val="001304B3"/>
    <w:rsid w:val="00130B23"/>
    <w:rsid w:val="00132006"/>
    <w:rsid w:val="0013255D"/>
    <w:rsid w:val="001326E0"/>
    <w:rsid w:val="00132855"/>
    <w:rsid w:val="00133D31"/>
    <w:rsid w:val="0013428F"/>
    <w:rsid w:val="00134361"/>
    <w:rsid w:val="00134984"/>
    <w:rsid w:val="00135736"/>
    <w:rsid w:val="00135C99"/>
    <w:rsid w:val="00136943"/>
    <w:rsid w:val="001372FE"/>
    <w:rsid w:val="0014038A"/>
    <w:rsid w:val="001409A4"/>
    <w:rsid w:val="00140C32"/>
    <w:rsid w:val="00140EB3"/>
    <w:rsid w:val="00140FAA"/>
    <w:rsid w:val="00141214"/>
    <w:rsid w:val="00142207"/>
    <w:rsid w:val="00142415"/>
    <w:rsid w:val="001427E5"/>
    <w:rsid w:val="00142F07"/>
    <w:rsid w:val="00143281"/>
    <w:rsid w:val="0014330A"/>
    <w:rsid w:val="001441FE"/>
    <w:rsid w:val="0014445D"/>
    <w:rsid w:val="00145228"/>
    <w:rsid w:val="001454DF"/>
    <w:rsid w:val="00145C91"/>
    <w:rsid w:val="00145FE5"/>
    <w:rsid w:val="001474C7"/>
    <w:rsid w:val="00147591"/>
    <w:rsid w:val="001476D4"/>
    <w:rsid w:val="00147721"/>
    <w:rsid w:val="00147748"/>
    <w:rsid w:val="00150F15"/>
    <w:rsid w:val="00151947"/>
    <w:rsid w:val="00151F27"/>
    <w:rsid w:val="00152468"/>
    <w:rsid w:val="00152A8A"/>
    <w:rsid w:val="00152B7C"/>
    <w:rsid w:val="00152F82"/>
    <w:rsid w:val="00153E3A"/>
    <w:rsid w:val="00155063"/>
    <w:rsid w:val="00155553"/>
    <w:rsid w:val="00155815"/>
    <w:rsid w:val="00155DA6"/>
    <w:rsid w:val="00155E53"/>
    <w:rsid w:val="00155F2B"/>
    <w:rsid w:val="0015613A"/>
    <w:rsid w:val="00156402"/>
    <w:rsid w:val="001569D0"/>
    <w:rsid w:val="00156B14"/>
    <w:rsid w:val="00156DAA"/>
    <w:rsid w:val="00157919"/>
    <w:rsid w:val="00160660"/>
    <w:rsid w:val="00161208"/>
    <w:rsid w:val="00161435"/>
    <w:rsid w:val="001619DD"/>
    <w:rsid w:val="00161A97"/>
    <w:rsid w:val="001628A5"/>
    <w:rsid w:val="00163415"/>
    <w:rsid w:val="00165744"/>
    <w:rsid w:val="00165748"/>
    <w:rsid w:val="00165E4B"/>
    <w:rsid w:val="00166042"/>
    <w:rsid w:val="00166A9F"/>
    <w:rsid w:val="00166FF3"/>
    <w:rsid w:val="00167C48"/>
    <w:rsid w:val="0017014B"/>
    <w:rsid w:val="001709E1"/>
    <w:rsid w:val="00170FD2"/>
    <w:rsid w:val="00171275"/>
    <w:rsid w:val="001729EF"/>
    <w:rsid w:val="00173505"/>
    <w:rsid w:val="001738E8"/>
    <w:rsid w:val="001749BB"/>
    <w:rsid w:val="00175B4C"/>
    <w:rsid w:val="00175B86"/>
    <w:rsid w:val="00175F85"/>
    <w:rsid w:val="00177A71"/>
    <w:rsid w:val="001801B6"/>
    <w:rsid w:val="00180201"/>
    <w:rsid w:val="00180AF7"/>
    <w:rsid w:val="00180F1E"/>
    <w:rsid w:val="00180F53"/>
    <w:rsid w:val="00181F2C"/>
    <w:rsid w:val="00182FE4"/>
    <w:rsid w:val="00183539"/>
    <w:rsid w:val="00183806"/>
    <w:rsid w:val="001838A8"/>
    <w:rsid w:val="00183B3E"/>
    <w:rsid w:val="001846C0"/>
    <w:rsid w:val="00184DDC"/>
    <w:rsid w:val="001854CC"/>
    <w:rsid w:val="001856F2"/>
    <w:rsid w:val="00186CF4"/>
    <w:rsid w:val="00190008"/>
    <w:rsid w:val="001904D3"/>
    <w:rsid w:val="0019052D"/>
    <w:rsid w:val="0019099B"/>
    <w:rsid w:val="00190B31"/>
    <w:rsid w:val="00191448"/>
    <w:rsid w:val="00191EEA"/>
    <w:rsid w:val="001920A2"/>
    <w:rsid w:val="00192617"/>
    <w:rsid w:val="001928CC"/>
    <w:rsid w:val="00192F2E"/>
    <w:rsid w:val="001941F8"/>
    <w:rsid w:val="00194324"/>
    <w:rsid w:val="00194C19"/>
    <w:rsid w:val="00194D57"/>
    <w:rsid w:val="001956E0"/>
    <w:rsid w:val="001962D6"/>
    <w:rsid w:val="00196616"/>
    <w:rsid w:val="001967E9"/>
    <w:rsid w:val="001968E0"/>
    <w:rsid w:val="00196CDB"/>
    <w:rsid w:val="00196D63"/>
    <w:rsid w:val="0019703E"/>
    <w:rsid w:val="00197A16"/>
    <w:rsid w:val="001A0096"/>
    <w:rsid w:val="001A0602"/>
    <w:rsid w:val="001A1A1F"/>
    <w:rsid w:val="001A1D31"/>
    <w:rsid w:val="001A1DD2"/>
    <w:rsid w:val="001A2231"/>
    <w:rsid w:val="001A244F"/>
    <w:rsid w:val="001A50C2"/>
    <w:rsid w:val="001A523A"/>
    <w:rsid w:val="001A5F34"/>
    <w:rsid w:val="001A6BDB"/>
    <w:rsid w:val="001A7057"/>
    <w:rsid w:val="001A7A35"/>
    <w:rsid w:val="001A7A8F"/>
    <w:rsid w:val="001A7C88"/>
    <w:rsid w:val="001B1761"/>
    <w:rsid w:val="001B1901"/>
    <w:rsid w:val="001B1979"/>
    <w:rsid w:val="001B1C63"/>
    <w:rsid w:val="001B25FB"/>
    <w:rsid w:val="001B302E"/>
    <w:rsid w:val="001B3092"/>
    <w:rsid w:val="001B316A"/>
    <w:rsid w:val="001B3528"/>
    <w:rsid w:val="001B3968"/>
    <w:rsid w:val="001B42E4"/>
    <w:rsid w:val="001B48C2"/>
    <w:rsid w:val="001B4D6D"/>
    <w:rsid w:val="001B508C"/>
    <w:rsid w:val="001B5212"/>
    <w:rsid w:val="001B53A2"/>
    <w:rsid w:val="001B5822"/>
    <w:rsid w:val="001B5BE3"/>
    <w:rsid w:val="001B6BB3"/>
    <w:rsid w:val="001B7100"/>
    <w:rsid w:val="001B71E4"/>
    <w:rsid w:val="001B72A3"/>
    <w:rsid w:val="001B76C7"/>
    <w:rsid w:val="001B774B"/>
    <w:rsid w:val="001B7D68"/>
    <w:rsid w:val="001C02C6"/>
    <w:rsid w:val="001C048A"/>
    <w:rsid w:val="001C0902"/>
    <w:rsid w:val="001C12A0"/>
    <w:rsid w:val="001C24D4"/>
    <w:rsid w:val="001C2D6D"/>
    <w:rsid w:val="001C349C"/>
    <w:rsid w:val="001C46C8"/>
    <w:rsid w:val="001C49F1"/>
    <w:rsid w:val="001C516F"/>
    <w:rsid w:val="001C570C"/>
    <w:rsid w:val="001C5D1F"/>
    <w:rsid w:val="001C5D4F"/>
    <w:rsid w:val="001C60D0"/>
    <w:rsid w:val="001C65E9"/>
    <w:rsid w:val="001C67E1"/>
    <w:rsid w:val="001C6FB5"/>
    <w:rsid w:val="001C763B"/>
    <w:rsid w:val="001D0093"/>
    <w:rsid w:val="001D00CB"/>
    <w:rsid w:val="001D059E"/>
    <w:rsid w:val="001D066C"/>
    <w:rsid w:val="001D0B2B"/>
    <w:rsid w:val="001D0F54"/>
    <w:rsid w:val="001D1BED"/>
    <w:rsid w:val="001D2A59"/>
    <w:rsid w:val="001D4012"/>
    <w:rsid w:val="001D482A"/>
    <w:rsid w:val="001D5144"/>
    <w:rsid w:val="001D5178"/>
    <w:rsid w:val="001D5EA5"/>
    <w:rsid w:val="001D7347"/>
    <w:rsid w:val="001D7C37"/>
    <w:rsid w:val="001D7C56"/>
    <w:rsid w:val="001E030C"/>
    <w:rsid w:val="001E03A0"/>
    <w:rsid w:val="001E1600"/>
    <w:rsid w:val="001E227E"/>
    <w:rsid w:val="001E38EB"/>
    <w:rsid w:val="001E3C64"/>
    <w:rsid w:val="001E4377"/>
    <w:rsid w:val="001E5BC8"/>
    <w:rsid w:val="001E654F"/>
    <w:rsid w:val="001E7E96"/>
    <w:rsid w:val="001E7FE7"/>
    <w:rsid w:val="001F021F"/>
    <w:rsid w:val="001F19A4"/>
    <w:rsid w:val="001F1BD9"/>
    <w:rsid w:val="001F22B1"/>
    <w:rsid w:val="001F24A4"/>
    <w:rsid w:val="001F281D"/>
    <w:rsid w:val="001F51AE"/>
    <w:rsid w:val="001F56CD"/>
    <w:rsid w:val="001F5842"/>
    <w:rsid w:val="001F59D9"/>
    <w:rsid w:val="001F61A7"/>
    <w:rsid w:val="00201428"/>
    <w:rsid w:val="00201AD0"/>
    <w:rsid w:val="00201FE8"/>
    <w:rsid w:val="002035FA"/>
    <w:rsid w:val="00203809"/>
    <w:rsid w:val="00203836"/>
    <w:rsid w:val="002045E4"/>
    <w:rsid w:val="00205835"/>
    <w:rsid w:val="0020589C"/>
    <w:rsid w:val="00205E73"/>
    <w:rsid w:val="00206B25"/>
    <w:rsid w:val="00207007"/>
    <w:rsid w:val="00207085"/>
    <w:rsid w:val="002073AB"/>
    <w:rsid w:val="0021008E"/>
    <w:rsid w:val="002102C0"/>
    <w:rsid w:val="00210E1B"/>
    <w:rsid w:val="002125D6"/>
    <w:rsid w:val="00212ECF"/>
    <w:rsid w:val="00212EF4"/>
    <w:rsid w:val="00213EDD"/>
    <w:rsid w:val="00214108"/>
    <w:rsid w:val="00214494"/>
    <w:rsid w:val="002144A5"/>
    <w:rsid w:val="00214F9B"/>
    <w:rsid w:val="002177A5"/>
    <w:rsid w:val="00217FB2"/>
    <w:rsid w:val="0022016B"/>
    <w:rsid w:val="00220BDA"/>
    <w:rsid w:val="00221A39"/>
    <w:rsid w:val="002222DE"/>
    <w:rsid w:val="00222719"/>
    <w:rsid w:val="00223458"/>
    <w:rsid w:val="0022372A"/>
    <w:rsid w:val="002244C8"/>
    <w:rsid w:val="002246F1"/>
    <w:rsid w:val="00225631"/>
    <w:rsid w:val="00225A36"/>
    <w:rsid w:val="00225E22"/>
    <w:rsid w:val="002263BE"/>
    <w:rsid w:val="002268FA"/>
    <w:rsid w:val="002304C1"/>
    <w:rsid w:val="00230D77"/>
    <w:rsid w:val="0023100C"/>
    <w:rsid w:val="00231243"/>
    <w:rsid w:val="00231554"/>
    <w:rsid w:val="00231A6A"/>
    <w:rsid w:val="00231F11"/>
    <w:rsid w:val="00233F90"/>
    <w:rsid w:val="002342A6"/>
    <w:rsid w:val="002347AC"/>
    <w:rsid w:val="00234802"/>
    <w:rsid w:val="00234C7B"/>
    <w:rsid w:val="002354DD"/>
    <w:rsid w:val="002364E1"/>
    <w:rsid w:val="0023664E"/>
    <w:rsid w:val="0023678D"/>
    <w:rsid w:val="00236957"/>
    <w:rsid w:val="00236E16"/>
    <w:rsid w:val="00237265"/>
    <w:rsid w:val="002377E7"/>
    <w:rsid w:val="0024025D"/>
    <w:rsid w:val="00241030"/>
    <w:rsid w:val="002415C3"/>
    <w:rsid w:val="00241CCC"/>
    <w:rsid w:val="002421B5"/>
    <w:rsid w:val="002428A0"/>
    <w:rsid w:val="00242AE5"/>
    <w:rsid w:val="0024382A"/>
    <w:rsid w:val="00243B1B"/>
    <w:rsid w:val="00244B74"/>
    <w:rsid w:val="00244B89"/>
    <w:rsid w:val="00244E0C"/>
    <w:rsid w:val="002454D4"/>
    <w:rsid w:val="002455B3"/>
    <w:rsid w:val="002456B4"/>
    <w:rsid w:val="00246394"/>
    <w:rsid w:val="0024643C"/>
    <w:rsid w:val="00246483"/>
    <w:rsid w:val="00246E68"/>
    <w:rsid w:val="00247016"/>
    <w:rsid w:val="00247471"/>
    <w:rsid w:val="00247511"/>
    <w:rsid w:val="00247A08"/>
    <w:rsid w:val="00247D84"/>
    <w:rsid w:val="00250F25"/>
    <w:rsid w:val="00250FCC"/>
    <w:rsid w:val="002519C6"/>
    <w:rsid w:val="00251E90"/>
    <w:rsid w:val="00251EE3"/>
    <w:rsid w:val="00252544"/>
    <w:rsid w:val="00252F79"/>
    <w:rsid w:val="002531A9"/>
    <w:rsid w:val="002534D9"/>
    <w:rsid w:val="0025396B"/>
    <w:rsid w:val="00253C4D"/>
    <w:rsid w:val="00256A9B"/>
    <w:rsid w:val="00257125"/>
    <w:rsid w:val="00257B21"/>
    <w:rsid w:val="00257CEE"/>
    <w:rsid w:val="00260017"/>
    <w:rsid w:val="00260FA1"/>
    <w:rsid w:val="00261131"/>
    <w:rsid w:val="00261685"/>
    <w:rsid w:val="00261ADE"/>
    <w:rsid w:val="00261BF6"/>
    <w:rsid w:val="00261F2C"/>
    <w:rsid w:val="002626A7"/>
    <w:rsid w:val="00263028"/>
    <w:rsid w:val="00263440"/>
    <w:rsid w:val="002636A9"/>
    <w:rsid w:val="002638F7"/>
    <w:rsid w:val="0026411D"/>
    <w:rsid w:val="00264161"/>
    <w:rsid w:val="002642C2"/>
    <w:rsid w:val="002645F7"/>
    <w:rsid w:val="002668E7"/>
    <w:rsid w:val="002669AE"/>
    <w:rsid w:val="00266C3F"/>
    <w:rsid w:val="00266E79"/>
    <w:rsid w:val="00267AB0"/>
    <w:rsid w:val="00267ADE"/>
    <w:rsid w:val="00270842"/>
    <w:rsid w:val="002708FD"/>
    <w:rsid w:val="00271413"/>
    <w:rsid w:val="002717D3"/>
    <w:rsid w:val="00271FFB"/>
    <w:rsid w:val="00272D07"/>
    <w:rsid w:val="002730DF"/>
    <w:rsid w:val="0027432C"/>
    <w:rsid w:val="0027477D"/>
    <w:rsid w:val="00274925"/>
    <w:rsid w:val="00274EFB"/>
    <w:rsid w:val="00275046"/>
    <w:rsid w:val="0027570E"/>
    <w:rsid w:val="002766C3"/>
    <w:rsid w:val="00276B7E"/>
    <w:rsid w:val="0027736F"/>
    <w:rsid w:val="0027778B"/>
    <w:rsid w:val="00277D2F"/>
    <w:rsid w:val="00277E51"/>
    <w:rsid w:val="00280483"/>
    <w:rsid w:val="00280C0C"/>
    <w:rsid w:val="002814D5"/>
    <w:rsid w:val="002816A6"/>
    <w:rsid w:val="002818B1"/>
    <w:rsid w:val="00282245"/>
    <w:rsid w:val="002824DF"/>
    <w:rsid w:val="002835D8"/>
    <w:rsid w:val="00283DB8"/>
    <w:rsid w:val="00283FDC"/>
    <w:rsid w:val="00284426"/>
    <w:rsid w:val="00284562"/>
    <w:rsid w:val="00284A9F"/>
    <w:rsid w:val="00284D7A"/>
    <w:rsid w:val="00284F6F"/>
    <w:rsid w:val="00285621"/>
    <w:rsid w:val="00285970"/>
    <w:rsid w:val="00286D3D"/>
    <w:rsid w:val="00287204"/>
    <w:rsid w:val="002916A9"/>
    <w:rsid w:val="00292046"/>
    <w:rsid w:val="00292130"/>
    <w:rsid w:val="00293BF7"/>
    <w:rsid w:val="00293FB7"/>
    <w:rsid w:val="00294965"/>
    <w:rsid w:val="00294983"/>
    <w:rsid w:val="002961B6"/>
    <w:rsid w:val="002961FB"/>
    <w:rsid w:val="002966C9"/>
    <w:rsid w:val="0029693D"/>
    <w:rsid w:val="00296C3D"/>
    <w:rsid w:val="00297194"/>
    <w:rsid w:val="0029751F"/>
    <w:rsid w:val="00297DBA"/>
    <w:rsid w:val="002A04E9"/>
    <w:rsid w:val="002A050D"/>
    <w:rsid w:val="002A0776"/>
    <w:rsid w:val="002A0B32"/>
    <w:rsid w:val="002A0EC9"/>
    <w:rsid w:val="002A11F4"/>
    <w:rsid w:val="002A158E"/>
    <w:rsid w:val="002A160F"/>
    <w:rsid w:val="002A21B9"/>
    <w:rsid w:val="002A2408"/>
    <w:rsid w:val="002A2651"/>
    <w:rsid w:val="002A266C"/>
    <w:rsid w:val="002A29CD"/>
    <w:rsid w:val="002A356E"/>
    <w:rsid w:val="002A5219"/>
    <w:rsid w:val="002A5362"/>
    <w:rsid w:val="002A5B02"/>
    <w:rsid w:val="002A6492"/>
    <w:rsid w:val="002A6775"/>
    <w:rsid w:val="002A6891"/>
    <w:rsid w:val="002A69F6"/>
    <w:rsid w:val="002A728D"/>
    <w:rsid w:val="002A78FE"/>
    <w:rsid w:val="002B00E5"/>
    <w:rsid w:val="002B1018"/>
    <w:rsid w:val="002B16EE"/>
    <w:rsid w:val="002B25D2"/>
    <w:rsid w:val="002B41B1"/>
    <w:rsid w:val="002B4EAC"/>
    <w:rsid w:val="002B4FC5"/>
    <w:rsid w:val="002B594F"/>
    <w:rsid w:val="002B6596"/>
    <w:rsid w:val="002B674F"/>
    <w:rsid w:val="002B6E18"/>
    <w:rsid w:val="002B714D"/>
    <w:rsid w:val="002C0610"/>
    <w:rsid w:val="002C0A0F"/>
    <w:rsid w:val="002C0C08"/>
    <w:rsid w:val="002C0D7B"/>
    <w:rsid w:val="002C1173"/>
    <w:rsid w:val="002C158C"/>
    <w:rsid w:val="002C1660"/>
    <w:rsid w:val="002C1E06"/>
    <w:rsid w:val="002C2705"/>
    <w:rsid w:val="002C2845"/>
    <w:rsid w:val="002C469B"/>
    <w:rsid w:val="002C4831"/>
    <w:rsid w:val="002C5329"/>
    <w:rsid w:val="002C6548"/>
    <w:rsid w:val="002C71B7"/>
    <w:rsid w:val="002C7465"/>
    <w:rsid w:val="002C772F"/>
    <w:rsid w:val="002C7C06"/>
    <w:rsid w:val="002C7CCE"/>
    <w:rsid w:val="002D0B38"/>
    <w:rsid w:val="002D1B9C"/>
    <w:rsid w:val="002D38D5"/>
    <w:rsid w:val="002D40FC"/>
    <w:rsid w:val="002D4D51"/>
    <w:rsid w:val="002D4E6B"/>
    <w:rsid w:val="002D5208"/>
    <w:rsid w:val="002D5CA5"/>
    <w:rsid w:val="002D721C"/>
    <w:rsid w:val="002D7612"/>
    <w:rsid w:val="002D78B4"/>
    <w:rsid w:val="002D7DDE"/>
    <w:rsid w:val="002E0962"/>
    <w:rsid w:val="002E119D"/>
    <w:rsid w:val="002E2081"/>
    <w:rsid w:val="002E2D40"/>
    <w:rsid w:val="002E3152"/>
    <w:rsid w:val="002E3D25"/>
    <w:rsid w:val="002E6198"/>
    <w:rsid w:val="002E656F"/>
    <w:rsid w:val="002E6635"/>
    <w:rsid w:val="002E68E9"/>
    <w:rsid w:val="002E6FC8"/>
    <w:rsid w:val="002E7340"/>
    <w:rsid w:val="002E7574"/>
    <w:rsid w:val="002E7A62"/>
    <w:rsid w:val="002E7FC7"/>
    <w:rsid w:val="002F0D50"/>
    <w:rsid w:val="002F0EA4"/>
    <w:rsid w:val="002F1630"/>
    <w:rsid w:val="002F1820"/>
    <w:rsid w:val="002F18E4"/>
    <w:rsid w:val="002F1DCC"/>
    <w:rsid w:val="002F1FB2"/>
    <w:rsid w:val="002F28AD"/>
    <w:rsid w:val="002F3673"/>
    <w:rsid w:val="002F3F62"/>
    <w:rsid w:val="002F4494"/>
    <w:rsid w:val="002F500D"/>
    <w:rsid w:val="002F52DD"/>
    <w:rsid w:val="002F57FE"/>
    <w:rsid w:val="002F5CC9"/>
    <w:rsid w:val="002F6340"/>
    <w:rsid w:val="002F66D1"/>
    <w:rsid w:val="002F6A08"/>
    <w:rsid w:val="002F73D9"/>
    <w:rsid w:val="002F75B6"/>
    <w:rsid w:val="002F76E7"/>
    <w:rsid w:val="002F7AA1"/>
    <w:rsid w:val="003003FA"/>
    <w:rsid w:val="00301CF3"/>
    <w:rsid w:val="003023BC"/>
    <w:rsid w:val="003025BD"/>
    <w:rsid w:val="0030289C"/>
    <w:rsid w:val="003035CB"/>
    <w:rsid w:val="0030386A"/>
    <w:rsid w:val="00303A78"/>
    <w:rsid w:val="00303CD8"/>
    <w:rsid w:val="00303D45"/>
    <w:rsid w:val="00303E2D"/>
    <w:rsid w:val="00304042"/>
    <w:rsid w:val="003041E8"/>
    <w:rsid w:val="00304335"/>
    <w:rsid w:val="00304E99"/>
    <w:rsid w:val="003058DA"/>
    <w:rsid w:val="00305AFC"/>
    <w:rsid w:val="00305DD1"/>
    <w:rsid w:val="0030624D"/>
    <w:rsid w:val="003067F1"/>
    <w:rsid w:val="00306D8C"/>
    <w:rsid w:val="003073DF"/>
    <w:rsid w:val="00310074"/>
    <w:rsid w:val="00310EE0"/>
    <w:rsid w:val="00311C92"/>
    <w:rsid w:val="00311FCB"/>
    <w:rsid w:val="00312A34"/>
    <w:rsid w:val="0031339C"/>
    <w:rsid w:val="00313A28"/>
    <w:rsid w:val="00313B7C"/>
    <w:rsid w:val="0031401E"/>
    <w:rsid w:val="00314167"/>
    <w:rsid w:val="003141C7"/>
    <w:rsid w:val="00314322"/>
    <w:rsid w:val="00315728"/>
    <w:rsid w:val="00315F65"/>
    <w:rsid w:val="00316A80"/>
    <w:rsid w:val="00316D37"/>
    <w:rsid w:val="00316D55"/>
    <w:rsid w:val="003175E1"/>
    <w:rsid w:val="0032038A"/>
    <w:rsid w:val="00320CC8"/>
    <w:rsid w:val="00320F87"/>
    <w:rsid w:val="0032209A"/>
    <w:rsid w:val="00322FD3"/>
    <w:rsid w:val="00323408"/>
    <w:rsid w:val="00323745"/>
    <w:rsid w:val="00323E9D"/>
    <w:rsid w:val="00323F3D"/>
    <w:rsid w:val="003246EF"/>
    <w:rsid w:val="003270A9"/>
    <w:rsid w:val="003279DE"/>
    <w:rsid w:val="00327C15"/>
    <w:rsid w:val="00327D9D"/>
    <w:rsid w:val="00327F47"/>
    <w:rsid w:val="00330307"/>
    <w:rsid w:val="003312FE"/>
    <w:rsid w:val="00331561"/>
    <w:rsid w:val="00332513"/>
    <w:rsid w:val="00332DE1"/>
    <w:rsid w:val="00332EC2"/>
    <w:rsid w:val="003336E3"/>
    <w:rsid w:val="003341C5"/>
    <w:rsid w:val="003342E4"/>
    <w:rsid w:val="003342EA"/>
    <w:rsid w:val="003346E9"/>
    <w:rsid w:val="00334927"/>
    <w:rsid w:val="00334A4D"/>
    <w:rsid w:val="00336069"/>
    <w:rsid w:val="00336DDD"/>
    <w:rsid w:val="003372A4"/>
    <w:rsid w:val="003372E4"/>
    <w:rsid w:val="003402B0"/>
    <w:rsid w:val="00340D07"/>
    <w:rsid w:val="0034141E"/>
    <w:rsid w:val="003414BB"/>
    <w:rsid w:val="003421B5"/>
    <w:rsid w:val="00342724"/>
    <w:rsid w:val="003443B1"/>
    <w:rsid w:val="003443C4"/>
    <w:rsid w:val="0034613C"/>
    <w:rsid w:val="0034635C"/>
    <w:rsid w:val="00346778"/>
    <w:rsid w:val="00346969"/>
    <w:rsid w:val="00346A66"/>
    <w:rsid w:val="00347022"/>
    <w:rsid w:val="0034733D"/>
    <w:rsid w:val="003479B1"/>
    <w:rsid w:val="00347BD3"/>
    <w:rsid w:val="00347C62"/>
    <w:rsid w:val="00347F38"/>
    <w:rsid w:val="00350238"/>
    <w:rsid w:val="0035051B"/>
    <w:rsid w:val="00351021"/>
    <w:rsid w:val="0035158E"/>
    <w:rsid w:val="00351F5C"/>
    <w:rsid w:val="003527FD"/>
    <w:rsid w:val="003529AC"/>
    <w:rsid w:val="0035331D"/>
    <w:rsid w:val="00353879"/>
    <w:rsid w:val="00353EED"/>
    <w:rsid w:val="00354152"/>
    <w:rsid w:val="00354666"/>
    <w:rsid w:val="00355701"/>
    <w:rsid w:val="00355707"/>
    <w:rsid w:val="00360BA2"/>
    <w:rsid w:val="00360CA4"/>
    <w:rsid w:val="00362535"/>
    <w:rsid w:val="00363188"/>
    <w:rsid w:val="003636FE"/>
    <w:rsid w:val="00363E86"/>
    <w:rsid w:val="00364044"/>
    <w:rsid w:val="00364C0F"/>
    <w:rsid w:val="00365BD5"/>
    <w:rsid w:val="00365FE8"/>
    <w:rsid w:val="0036623C"/>
    <w:rsid w:val="003675C3"/>
    <w:rsid w:val="00367ED4"/>
    <w:rsid w:val="00368D7C"/>
    <w:rsid w:val="0037001A"/>
    <w:rsid w:val="00370261"/>
    <w:rsid w:val="00370E20"/>
    <w:rsid w:val="00371652"/>
    <w:rsid w:val="00371740"/>
    <w:rsid w:val="00371AE2"/>
    <w:rsid w:val="00371B83"/>
    <w:rsid w:val="00372722"/>
    <w:rsid w:val="0037290B"/>
    <w:rsid w:val="00372A68"/>
    <w:rsid w:val="003732AE"/>
    <w:rsid w:val="00373A0B"/>
    <w:rsid w:val="003745FF"/>
    <w:rsid w:val="0037473E"/>
    <w:rsid w:val="003757C2"/>
    <w:rsid w:val="00375C91"/>
    <w:rsid w:val="00376003"/>
    <w:rsid w:val="00376102"/>
    <w:rsid w:val="003763D1"/>
    <w:rsid w:val="00376504"/>
    <w:rsid w:val="0037764A"/>
    <w:rsid w:val="00377F2D"/>
    <w:rsid w:val="00377F5E"/>
    <w:rsid w:val="00380CDB"/>
    <w:rsid w:val="00380D2A"/>
    <w:rsid w:val="00384102"/>
    <w:rsid w:val="003849CA"/>
    <w:rsid w:val="0038578D"/>
    <w:rsid w:val="00386A90"/>
    <w:rsid w:val="00386E4F"/>
    <w:rsid w:val="0038738E"/>
    <w:rsid w:val="00387F4C"/>
    <w:rsid w:val="0039028D"/>
    <w:rsid w:val="00390BEF"/>
    <w:rsid w:val="00390EA5"/>
    <w:rsid w:val="003915F2"/>
    <w:rsid w:val="00392A9E"/>
    <w:rsid w:val="003934D3"/>
    <w:rsid w:val="003939A3"/>
    <w:rsid w:val="00393B87"/>
    <w:rsid w:val="003943DE"/>
    <w:rsid w:val="003947B8"/>
    <w:rsid w:val="003951F1"/>
    <w:rsid w:val="003959C0"/>
    <w:rsid w:val="00395B2D"/>
    <w:rsid w:val="00395D20"/>
    <w:rsid w:val="00396130"/>
    <w:rsid w:val="003964FF"/>
    <w:rsid w:val="00396C09"/>
    <w:rsid w:val="003979DD"/>
    <w:rsid w:val="00397A0B"/>
    <w:rsid w:val="003A000C"/>
    <w:rsid w:val="003A01AA"/>
    <w:rsid w:val="003A0DAC"/>
    <w:rsid w:val="003A11A3"/>
    <w:rsid w:val="003A1AC3"/>
    <w:rsid w:val="003A1CA2"/>
    <w:rsid w:val="003A210E"/>
    <w:rsid w:val="003A226B"/>
    <w:rsid w:val="003A2385"/>
    <w:rsid w:val="003A244A"/>
    <w:rsid w:val="003A252F"/>
    <w:rsid w:val="003A2997"/>
    <w:rsid w:val="003A376B"/>
    <w:rsid w:val="003A4006"/>
    <w:rsid w:val="003A54D3"/>
    <w:rsid w:val="003A57B5"/>
    <w:rsid w:val="003A5A3F"/>
    <w:rsid w:val="003A6152"/>
    <w:rsid w:val="003A68D8"/>
    <w:rsid w:val="003A6D5A"/>
    <w:rsid w:val="003A6D66"/>
    <w:rsid w:val="003A6E61"/>
    <w:rsid w:val="003A75A5"/>
    <w:rsid w:val="003B0C7D"/>
    <w:rsid w:val="003B0D5E"/>
    <w:rsid w:val="003B154B"/>
    <w:rsid w:val="003B21AD"/>
    <w:rsid w:val="003B2954"/>
    <w:rsid w:val="003B2B9C"/>
    <w:rsid w:val="003B2BD1"/>
    <w:rsid w:val="003B5597"/>
    <w:rsid w:val="003B5C5D"/>
    <w:rsid w:val="003B5FD1"/>
    <w:rsid w:val="003B6623"/>
    <w:rsid w:val="003B6A41"/>
    <w:rsid w:val="003B6BAD"/>
    <w:rsid w:val="003B72A6"/>
    <w:rsid w:val="003B7CD6"/>
    <w:rsid w:val="003C0247"/>
    <w:rsid w:val="003C0C9C"/>
    <w:rsid w:val="003C0E9E"/>
    <w:rsid w:val="003C0F2D"/>
    <w:rsid w:val="003C10E9"/>
    <w:rsid w:val="003C1C95"/>
    <w:rsid w:val="003C202C"/>
    <w:rsid w:val="003C2433"/>
    <w:rsid w:val="003C3C6C"/>
    <w:rsid w:val="003C41CB"/>
    <w:rsid w:val="003C45AC"/>
    <w:rsid w:val="003C572A"/>
    <w:rsid w:val="003C58C7"/>
    <w:rsid w:val="003C6405"/>
    <w:rsid w:val="003C6C14"/>
    <w:rsid w:val="003C709F"/>
    <w:rsid w:val="003C7289"/>
    <w:rsid w:val="003D06F1"/>
    <w:rsid w:val="003D0BE8"/>
    <w:rsid w:val="003D1265"/>
    <w:rsid w:val="003D1320"/>
    <w:rsid w:val="003D1556"/>
    <w:rsid w:val="003D2102"/>
    <w:rsid w:val="003D2D00"/>
    <w:rsid w:val="003D3FA9"/>
    <w:rsid w:val="003D442B"/>
    <w:rsid w:val="003D4684"/>
    <w:rsid w:val="003D575E"/>
    <w:rsid w:val="003D5FD9"/>
    <w:rsid w:val="003D7AA4"/>
    <w:rsid w:val="003D7D0F"/>
    <w:rsid w:val="003D7FD9"/>
    <w:rsid w:val="003E006B"/>
    <w:rsid w:val="003E0F45"/>
    <w:rsid w:val="003E1151"/>
    <w:rsid w:val="003E18A5"/>
    <w:rsid w:val="003E1A4E"/>
    <w:rsid w:val="003E20AE"/>
    <w:rsid w:val="003E299C"/>
    <w:rsid w:val="003E2DA5"/>
    <w:rsid w:val="003E314D"/>
    <w:rsid w:val="003E324F"/>
    <w:rsid w:val="003E33AD"/>
    <w:rsid w:val="003E346F"/>
    <w:rsid w:val="003E3A85"/>
    <w:rsid w:val="003E4B0D"/>
    <w:rsid w:val="003E4E8B"/>
    <w:rsid w:val="003E5314"/>
    <w:rsid w:val="003E5393"/>
    <w:rsid w:val="003E583F"/>
    <w:rsid w:val="003E7787"/>
    <w:rsid w:val="003F045D"/>
    <w:rsid w:val="003F068B"/>
    <w:rsid w:val="003F08D5"/>
    <w:rsid w:val="003F26E7"/>
    <w:rsid w:val="003F2906"/>
    <w:rsid w:val="003F2AFE"/>
    <w:rsid w:val="003F2E96"/>
    <w:rsid w:val="003F452F"/>
    <w:rsid w:val="003F5AAC"/>
    <w:rsid w:val="003F5C71"/>
    <w:rsid w:val="003F7058"/>
    <w:rsid w:val="003F757F"/>
    <w:rsid w:val="003F7DF1"/>
    <w:rsid w:val="003F7E67"/>
    <w:rsid w:val="0040073B"/>
    <w:rsid w:val="00400F9A"/>
    <w:rsid w:val="00401248"/>
    <w:rsid w:val="00401C90"/>
    <w:rsid w:val="00401C91"/>
    <w:rsid w:val="00402DD1"/>
    <w:rsid w:val="00402DFA"/>
    <w:rsid w:val="004035EF"/>
    <w:rsid w:val="00403E27"/>
    <w:rsid w:val="004041BD"/>
    <w:rsid w:val="00404D37"/>
    <w:rsid w:val="004052AF"/>
    <w:rsid w:val="00405E63"/>
    <w:rsid w:val="0040648D"/>
    <w:rsid w:val="004073DA"/>
    <w:rsid w:val="00407987"/>
    <w:rsid w:val="0041041A"/>
    <w:rsid w:val="00410AA6"/>
    <w:rsid w:val="004114A4"/>
    <w:rsid w:val="00411DC5"/>
    <w:rsid w:val="00411F6B"/>
    <w:rsid w:val="00412BF0"/>
    <w:rsid w:val="00412D68"/>
    <w:rsid w:val="004130F4"/>
    <w:rsid w:val="00413CA7"/>
    <w:rsid w:val="00414690"/>
    <w:rsid w:val="004147B7"/>
    <w:rsid w:val="00414E6D"/>
    <w:rsid w:val="00414F7D"/>
    <w:rsid w:val="00415604"/>
    <w:rsid w:val="00415A38"/>
    <w:rsid w:val="00416177"/>
    <w:rsid w:val="00417D65"/>
    <w:rsid w:val="0042056C"/>
    <w:rsid w:val="004206E6"/>
    <w:rsid w:val="0042195D"/>
    <w:rsid w:val="00421E54"/>
    <w:rsid w:val="00422BC3"/>
    <w:rsid w:val="00423AB1"/>
    <w:rsid w:val="00423C7C"/>
    <w:rsid w:val="004243C8"/>
    <w:rsid w:val="0042474F"/>
    <w:rsid w:val="00424A4E"/>
    <w:rsid w:val="0042516F"/>
    <w:rsid w:val="00425286"/>
    <w:rsid w:val="004261DA"/>
    <w:rsid w:val="0042779E"/>
    <w:rsid w:val="00427C7F"/>
    <w:rsid w:val="00430388"/>
    <w:rsid w:val="004314CF"/>
    <w:rsid w:val="0043167F"/>
    <w:rsid w:val="0043228A"/>
    <w:rsid w:val="0043269A"/>
    <w:rsid w:val="00432C3F"/>
    <w:rsid w:val="0043304A"/>
    <w:rsid w:val="0043365D"/>
    <w:rsid w:val="00434181"/>
    <w:rsid w:val="004341A9"/>
    <w:rsid w:val="0043430C"/>
    <w:rsid w:val="004346C9"/>
    <w:rsid w:val="004351A2"/>
    <w:rsid w:val="004359C3"/>
    <w:rsid w:val="00435DA0"/>
    <w:rsid w:val="00436381"/>
    <w:rsid w:val="00436F02"/>
    <w:rsid w:val="004371E1"/>
    <w:rsid w:val="00440DE6"/>
    <w:rsid w:val="0044106B"/>
    <w:rsid w:val="00441A9D"/>
    <w:rsid w:val="0044267A"/>
    <w:rsid w:val="00442910"/>
    <w:rsid w:val="0044370E"/>
    <w:rsid w:val="004437DE"/>
    <w:rsid w:val="00443B49"/>
    <w:rsid w:val="004440D1"/>
    <w:rsid w:val="00444931"/>
    <w:rsid w:val="00444C24"/>
    <w:rsid w:val="00445557"/>
    <w:rsid w:val="00445B78"/>
    <w:rsid w:val="004476A8"/>
    <w:rsid w:val="004477C2"/>
    <w:rsid w:val="00450B4D"/>
    <w:rsid w:val="00450C0C"/>
    <w:rsid w:val="00451178"/>
    <w:rsid w:val="00452508"/>
    <w:rsid w:val="00453233"/>
    <w:rsid w:val="004533F0"/>
    <w:rsid w:val="0045474A"/>
    <w:rsid w:val="00456341"/>
    <w:rsid w:val="00456AA6"/>
    <w:rsid w:val="00456BA7"/>
    <w:rsid w:val="00456D28"/>
    <w:rsid w:val="00457AC3"/>
    <w:rsid w:val="004608AA"/>
    <w:rsid w:val="00461B56"/>
    <w:rsid w:val="00461F8D"/>
    <w:rsid w:val="00462A14"/>
    <w:rsid w:val="0046353E"/>
    <w:rsid w:val="00463E03"/>
    <w:rsid w:val="004649A2"/>
    <w:rsid w:val="00464F4C"/>
    <w:rsid w:val="00465CD6"/>
    <w:rsid w:val="0046650D"/>
    <w:rsid w:val="00466AA7"/>
    <w:rsid w:val="00467BFA"/>
    <w:rsid w:val="00470760"/>
    <w:rsid w:val="00470CBB"/>
    <w:rsid w:val="00471031"/>
    <w:rsid w:val="00471193"/>
    <w:rsid w:val="00472BD0"/>
    <w:rsid w:val="0047317D"/>
    <w:rsid w:val="004738A9"/>
    <w:rsid w:val="00474FF4"/>
    <w:rsid w:val="00475013"/>
    <w:rsid w:val="004758A3"/>
    <w:rsid w:val="00477194"/>
    <w:rsid w:val="0047736C"/>
    <w:rsid w:val="004773B0"/>
    <w:rsid w:val="004800A2"/>
    <w:rsid w:val="00480410"/>
    <w:rsid w:val="00480AE5"/>
    <w:rsid w:val="0048134B"/>
    <w:rsid w:val="00481631"/>
    <w:rsid w:val="00482C3A"/>
    <w:rsid w:val="00482F3F"/>
    <w:rsid w:val="00483249"/>
    <w:rsid w:val="00483348"/>
    <w:rsid w:val="00484C6F"/>
    <w:rsid w:val="00485233"/>
    <w:rsid w:val="00485A70"/>
    <w:rsid w:val="004867D6"/>
    <w:rsid w:val="00486CE9"/>
    <w:rsid w:val="00486F99"/>
    <w:rsid w:val="0048777C"/>
    <w:rsid w:val="004878B3"/>
    <w:rsid w:val="00487BF4"/>
    <w:rsid w:val="00490894"/>
    <w:rsid w:val="004909DC"/>
    <w:rsid w:val="00490B1D"/>
    <w:rsid w:val="004912E9"/>
    <w:rsid w:val="00491839"/>
    <w:rsid w:val="00492672"/>
    <w:rsid w:val="004929B1"/>
    <w:rsid w:val="00492E7F"/>
    <w:rsid w:val="00493128"/>
    <w:rsid w:val="004931F5"/>
    <w:rsid w:val="00493711"/>
    <w:rsid w:val="00493830"/>
    <w:rsid w:val="00496832"/>
    <w:rsid w:val="0049727D"/>
    <w:rsid w:val="00497B96"/>
    <w:rsid w:val="00497C0D"/>
    <w:rsid w:val="004A0216"/>
    <w:rsid w:val="004A03C9"/>
    <w:rsid w:val="004A0BED"/>
    <w:rsid w:val="004A137F"/>
    <w:rsid w:val="004A1CAB"/>
    <w:rsid w:val="004A28E4"/>
    <w:rsid w:val="004A3274"/>
    <w:rsid w:val="004A417D"/>
    <w:rsid w:val="004A42A2"/>
    <w:rsid w:val="004A4CDA"/>
    <w:rsid w:val="004A4D18"/>
    <w:rsid w:val="004A512F"/>
    <w:rsid w:val="004A562A"/>
    <w:rsid w:val="004A586F"/>
    <w:rsid w:val="004A5F46"/>
    <w:rsid w:val="004A62ED"/>
    <w:rsid w:val="004B0816"/>
    <w:rsid w:val="004B0AA4"/>
    <w:rsid w:val="004B12C2"/>
    <w:rsid w:val="004B1DAC"/>
    <w:rsid w:val="004B28EB"/>
    <w:rsid w:val="004B321F"/>
    <w:rsid w:val="004B35ED"/>
    <w:rsid w:val="004B385C"/>
    <w:rsid w:val="004B460F"/>
    <w:rsid w:val="004B49DE"/>
    <w:rsid w:val="004B509F"/>
    <w:rsid w:val="004B52C2"/>
    <w:rsid w:val="004B637B"/>
    <w:rsid w:val="004B6A28"/>
    <w:rsid w:val="004B6F7E"/>
    <w:rsid w:val="004B7877"/>
    <w:rsid w:val="004C0023"/>
    <w:rsid w:val="004C08F9"/>
    <w:rsid w:val="004C0DB0"/>
    <w:rsid w:val="004C2534"/>
    <w:rsid w:val="004C2746"/>
    <w:rsid w:val="004C288F"/>
    <w:rsid w:val="004C2D74"/>
    <w:rsid w:val="004C2EF7"/>
    <w:rsid w:val="004C3833"/>
    <w:rsid w:val="004C3AC7"/>
    <w:rsid w:val="004C3ADC"/>
    <w:rsid w:val="004C42DA"/>
    <w:rsid w:val="004C44E8"/>
    <w:rsid w:val="004C491E"/>
    <w:rsid w:val="004C561E"/>
    <w:rsid w:val="004C5AA5"/>
    <w:rsid w:val="004C5BDA"/>
    <w:rsid w:val="004C615A"/>
    <w:rsid w:val="004C6289"/>
    <w:rsid w:val="004C691E"/>
    <w:rsid w:val="004C6A14"/>
    <w:rsid w:val="004C7516"/>
    <w:rsid w:val="004C7CD1"/>
    <w:rsid w:val="004D16B1"/>
    <w:rsid w:val="004D292F"/>
    <w:rsid w:val="004D3515"/>
    <w:rsid w:val="004D37AC"/>
    <w:rsid w:val="004D3A8C"/>
    <w:rsid w:val="004D3B8F"/>
    <w:rsid w:val="004D5030"/>
    <w:rsid w:val="004D50AF"/>
    <w:rsid w:val="004D5837"/>
    <w:rsid w:val="004D5980"/>
    <w:rsid w:val="004D5CE7"/>
    <w:rsid w:val="004D642C"/>
    <w:rsid w:val="004D7110"/>
    <w:rsid w:val="004D7D3E"/>
    <w:rsid w:val="004E0A53"/>
    <w:rsid w:val="004E2126"/>
    <w:rsid w:val="004E263F"/>
    <w:rsid w:val="004E298C"/>
    <w:rsid w:val="004E30DF"/>
    <w:rsid w:val="004E354A"/>
    <w:rsid w:val="004E3A03"/>
    <w:rsid w:val="004E4396"/>
    <w:rsid w:val="004E5262"/>
    <w:rsid w:val="004E5A4D"/>
    <w:rsid w:val="004E6312"/>
    <w:rsid w:val="004E78D4"/>
    <w:rsid w:val="004F052B"/>
    <w:rsid w:val="004F0864"/>
    <w:rsid w:val="004F24BF"/>
    <w:rsid w:val="004F2D0B"/>
    <w:rsid w:val="004F3ED3"/>
    <w:rsid w:val="004F698A"/>
    <w:rsid w:val="004F6BDD"/>
    <w:rsid w:val="004F6DA9"/>
    <w:rsid w:val="0050031A"/>
    <w:rsid w:val="005003F3"/>
    <w:rsid w:val="00501286"/>
    <w:rsid w:val="005014A9"/>
    <w:rsid w:val="00501987"/>
    <w:rsid w:val="00501C67"/>
    <w:rsid w:val="005026FB"/>
    <w:rsid w:val="00502970"/>
    <w:rsid w:val="00504564"/>
    <w:rsid w:val="00504594"/>
    <w:rsid w:val="00504A51"/>
    <w:rsid w:val="00504E39"/>
    <w:rsid w:val="0050561F"/>
    <w:rsid w:val="0050582A"/>
    <w:rsid w:val="00506B80"/>
    <w:rsid w:val="005076E6"/>
    <w:rsid w:val="00507C1A"/>
    <w:rsid w:val="00507D96"/>
    <w:rsid w:val="0051061B"/>
    <w:rsid w:val="00510FF4"/>
    <w:rsid w:val="005130AE"/>
    <w:rsid w:val="0051319D"/>
    <w:rsid w:val="00513A8E"/>
    <w:rsid w:val="00513F72"/>
    <w:rsid w:val="00514263"/>
    <w:rsid w:val="00514291"/>
    <w:rsid w:val="00514A29"/>
    <w:rsid w:val="00514B52"/>
    <w:rsid w:val="005155E4"/>
    <w:rsid w:val="00515D64"/>
    <w:rsid w:val="00516928"/>
    <w:rsid w:val="00517D2B"/>
    <w:rsid w:val="00517D86"/>
    <w:rsid w:val="00520142"/>
    <w:rsid w:val="00520AB7"/>
    <w:rsid w:val="005219F2"/>
    <w:rsid w:val="005221F8"/>
    <w:rsid w:val="005227B5"/>
    <w:rsid w:val="0052335F"/>
    <w:rsid w:val="00523A4A"/>
    <w:rsid w:val="00523C66"/>
    <w:rsid w:val="00523FFA"/>
    <w:rsid w:val="00524A60"/>
    <w:rsid w:val="00524E1D"/>
    <w:rsid w:val="005258C2"/>
    <w:rsid w:val="005273B2"/>
    <w:rsid w:val="005273BA"/>
    <w:rsid w:val="005278C1"/>
    <w:rsid w:val="005279D6"/>
    <w:rsid w:val="00527BAF"/>
    <w:rsid w:val="0053015C"/>
    <w:rsid w:val="00530248"/>
    <w:rsid w:val="0053101E"/>
    <w:rsid w:val="0053117C"/>
    <w:rsid w:val="00531B42"/>
    <w:rsid w:val="00532A6B"/>
    <w:rsid w:val="00532F3D"/>
    <w:rsid w:val="00534B38"/>
    <w:rsid w:val="00534E89"/>
    <w:rsid w:val="00535D79"/>
    <w:rsid w:val="00535FAF"/>
    <w:rsid w:val="00536E2E"/>
    <w:rsid w:val="00537569"/>
    <w:rsid w:val="0054037C"/>
    <w:rsid w:val="00540E9E"/>
    <w:rsid w:val="00540F0B"/>
    <w:rsid w:val="005412D5"/>
    <w:rsid w:val="00542A5E"/>
    <w:rsid w:val="00542D3B"/>
    <w:rsid w:val="005430FA"/>
    <w:rsid w:val="00543484"/>
    <w:rsid w:val="005441E4"/>
    <w:rsid w:val="005445EF"/>
    <w:rsid w:val="005448D8"/>
    <w:rsid w:val="005457E7"/>
    <w:rsid w:val="005474CB"/>
    <w:rsid w:val="0054781E"/>
    <w:rsid w:val="00547F9C"/>
    <w:rsid w:val="00551A81"/>
    <w:rsid w:val="00551C18"/>
    <w:rsid w:val="005523C5"/>
    <w:rsid w:val="00552445"/>
    <w:rsid w:val="00553313"/>
    <w:rsid w:val="00553C23"/>
    <w:rsid w:val="00554128"/>
    <w:rsid w:val="00555389"/>
    <w:rsid w:val="00555662"/>
    <w:rsid w:val="005556D7"/>
    <w:rsid w:val="0055659B"/>
    <w:rsid w:val="005569F6"/>
    <w:rsid w:val="00556AEA"/>
    <w:rsid w:val="0056055F"/>
    <w:rsid w:val="0056105B"/>
    <w:rsid w:val="00562981"/>
    <w:rsid w:val="00562DB7"/>
    <w:rsid w:val="00563117"/>
    <w:rsid w:val="00563327"/>
    <w:rsid w:val="00563C3A"/>
    <w:rsid w:val="00563DD8"/>
    <w:rsid w:val="00564F59"/>
    <w:rsid w:val="00564FF3"/>
    <w:rsid w:val="0056503B"/>
    <w:rsid w:val="005651B0"/>
    <w:rsid w:val="00565656"/>
    <w:rsid w:val="00565B29"/>
    <w:rsid w:val="00565DA6"/>
    <w:rsid w:val="005660A3"/>
    <w:rsid w:val="00567145"/>
    <w:rsid w:val="005673F8"/>
    <w:rsid w:val="0056793F"/>
    <w:rsid w:val="00567CAE"/>
    <w:rsid w:val="005705D7"/>
    <w:rsid w:val="0057177C"/>
    <w:rsid w:val="00572BB5"/>
    <w:rsid w:val="005740BD"/>
    <w:rsid w:val="0057473E"/>
    <w:rsid w:val="0057566B"/>
    <w:rsid w:val="0057680F"/>
    <w:rsid w:val="005770FE"/>
    <w:rsid w:val="00580386"/>
    <w:rsid w:val="005807A7"/>
    <w:rsid w:val="005808A6"/>
    <w:rsid w:val="00580C00"/>
    <w:rsid w:val="00580FB8"/>
    <w:rsid w:val="00581ADC"/>
    <w:rsid w:val="00581C9C"/>
    <w:rsid w:val="0058255F"/>
    <w:rsid w:val="0058357C"/>
    <w:rsid w:val="00583C22"/>
    <w:rsid w:val="00583EF0"/>
    <w:rsid w:val="00585487"/>
    <w:rsid w:val="0058563C"/>
    <w:rsid w:val="005866B1"/>
    <w:rsid w:val="00587D66"/>
    <w:rsid w:val="005915EF"/>
    <w:rsid w:val="005918CA"/>
    <w:rsid w:val="005926F4"/>
    <w:rsid w:val="005930D0"/>
    <w:rsid w:val="005935E3"/>
    <w:rsid w:val="00593869"/>
    <w:rsid w:val="00593AB6"/>
    <w:rsid w:val="00595B7F"/>
    <w:rsid w:val="00595C2A"/>
    <w:rsid w:val="005962CD"/>
    <w:rsid w:val="0059659F"/>
    <w:rsid w:val="00596CE1"/>
    <w:rsid w:val="00596EC8"/>
    <w:rsid w:val="00596EFD"/>
    <w:rsid w:val="00597DB2"/>
    <w:rsid w:val="005A08C3"/>
    <w:rsid w:val="005A0D8E"/>
    <w:rsid w:val="005A106E"/>
    <w:rsid w:val="005A1F96"/>
    <w:rsid w:val="005A22F1"/>
    <w:rsid w:val="005A3676"/>
    <w:rsid w:val="005A372D"/>
    <w:rsid w:val="005A446D"/>
    <w:rsid w:val="005A4568"/>
    <w:rsid w:val="005A47C5"/>
    <w:rsid w:val="005A543A"/>
    <w:rsid w:val="005A64A1"/>
    <w:rsid w:val="005A7B78"/>
    <w:rsid w:val="005A7D7E"/>
    <w:rsid w:val="005A7E86"/>
    <w:rsid w:val="005B05CE"/>
    <w:rsid w:val="005B07BF"/>
    <w:rsid w:val="005B0B32"/>
    <w:rsid w:val="005B1CB3"/>
    <w:rsid w:val="005B2017"/>
    <w:rsid w:val="005B2B48"/>
    <w:rsid w:val="005B2BE1"/>
    <w:rsid w:val="005B459A"/>
    <w:rsid w:val="005B47EB"/>
    <w:rsid w:val="005B6066"/>
    <w:rsid w:val="005B6717"/>
    <w:rsid w:val="005B699C"/>
    <w:rsid w:val="005C10BC"/>
    <w:rsid w:val="005C16B3"/>
    <w:rsid w:val="005C1CC7"/>
    <w:rsid w:val="005C2818"/>
    <w:rsid w:val="005C29A6"/>
    <w:rsid w:val="005C2BF5"/>
    <w:rsid w:val="005C311C"/>
    <w:rsid w:val="005C3B54"/>
    <w:rsid w:val="005C4292"/>
    <w:rsid w:val="005C4436"/>
    <w:rsid w:val="005C4535"/>
    <w:rsid w:val="005C4A0C"/>
    <w:rsid w:val="005C5825"/>
    <w:rsid w:val="005C5BD6"/>
    <w:rsid w:val="005C5F8E"/>
    <w:rsid w:val="005C60FF"/>
    <w:rsid w:val="005C611B"/>
    <w:rsid w:val="005C6D31"/>
    <w:rsid w:val="005C7DDF"/>
    <w:rsid w:val="005D0199"/>
    <w:rsid w:val="005D139A"/>
    <w:rsid w:val="005D1A8F"/>
    <w:rsid w:val="005D1E6A"/>
    <w:rsid w:val="005D267B"/>
    <w:rsid w:val="005D3848"/>
    <w:rsid w:val="005D3862"/>
    <w:rsid w:val="005D38FF"/>
    <w:rsid w:val="005D4956"/>
    <w:rsid w:val="005D54A8"/>
    <w:rsid w:val="005D585A"/>
    <w:rsid w:val="005D593B"/>
    <w:rsid w:val="005D5968"/>
    <w:rsid w:val="005D5D4A"/>
    <w:rsid w:val="005D6023"/>
    <w:rsid w:val="005D66E0"/>
    <w:rsid w:val="005D6FA3"/>
    <w:rsid w:val="005D7584"/>
    <w:rsid w:val="005D772A"/>
    <w:rsid w:val="005E046F"/>
    <w:rsid w:val="005E063C"/>
    <w:rsid w:val="005E0D61"/>
    <w:rsid w:val="005E17D2"/>
    <w:rsid w:val="005E22A0"/>
    <w:rsid w:val="005E269C"/>
    <w:rsid w:val="005E42AC"/>
    <w:rsid w:val="005E49D1"/>
    <w:rsid w:val="005E50DC"/>
    <w:rsid w:val="005E5758"/>
    <w:rsid w:val="005E5C3D"/>
    <w:rsid w:val="005E5F0C"/>
    <w:rsid w:val="005E5F9C"/>
    <w:rsid w:val="005E63A6"/>
    <w:rsid w:val="005E7B11"/>
    <w:rsid w:val="005E7D88"/>
    <w:rsid w:val="005F03D8"/>
    <w:rsid w:val="005F0642"/>
    <w:rsid w:val="005F074A"/>
    <w:rsid w:val="005F2064"/>
    <w:rsid w:val="005F324C"/>
    <w:rsid w:val="005F38B0"/>
    <w:rsid w:val="005F3D1B"/>
    <w:rsid w:val="005F3E36"/>
    <w:rsid w:val="005F449C"/>
    <w:rsid w:val="005F4523"/>
    <w:rsid w:val="005F4794"/>
    <w:rsid w:val="005F4EE2"/>
    <w:rsid w:val="005F5575"/>
    <w:rsid w:val="005F666D"/>
    <w:rsid w:val="00600DCB"/>
    <w:rsid w:val="006012ED"/>
    <w:rsid w:val="00602470"/>
    <w:rsid w:val="006024E7"/>
    <w:rsid w:val="00604F05"/>
    <w:rsid w:val="00604FE2"/>
    <w:rsid w:val="00605784"/>
    <w:rsid w:val="00605DD2"/>
    <w:rsid w:val="00607824"/>
    <w:rsid w:val="00610175"/>
    <w:rsid w:val="006105E8"/>
    <w:rsid w:val="006109BD"/>
    <w:rsid w:val="006109CC"/>
    <w:rsid w:val="00610B30"/>
    <w:rsid w:val="00611492"/>
    <w:rsid w:val="0061228D"/>
    <w:rsid w:val="00612AF1"/>
    <w:rsid w:val="00612C54"/>
    <w:rsid w:val="006131D1"/>
    <w:rsid w:val="00613BF6"/>
    <w:rsid w:val="006140F3"/>
    <w:rsid w:val="00614524"/>
    <w:rsid w:val="00614827"/>
    <w:rsid w:val="00614D9D"/>
    <w:rsid w:val="0061596B"/>
    <w:rsid w:val="00616508"/>
    <w:rsid w:val="00617313"/>
    <w:rsid w:val="006173CC"/>
    <w:rsid w:val="00617834"/>
    <w:rsid w:val="006216D9"/>
    <w:rsid w:val="00621821"/>
    <w:rsid w:val="00621883"/>
    <w:rsid w:val="006223DB"/>
    <w:rsid w:val="00622501"/>
    <w:rsid w:val="00622A64"/>
    <w:rsid w:val="00623226"/>
    <w:rsid w:val="0062476A"/>
    <w:rsid w:val="00624EE1"/>
    <w:rsid w:val="006258D8"/>
    <w:rsid w:val="00625F5E"/>
    <w:rsid w:val="006265B5"/>
    <w:rsid w:val="00627826"/>
    <w:rsid w:val="00627E31"/>
    <w:rsid w:val="0063004C"/>
    <w:rsid w:val="00631ACE"/>
    <w:rsid w:val="006332B7"/>
    <w:rsid w:val="0063397D"/>
    <w:rsid w:val="00633DE1"/>
    <w:rsid w:val="00634B57"/>
    <w:rsid w:val="00634FEC"/>
    <w:rsid w:val="006359A8"/>
    <w:rsid w:val="00635D22"/>
    <w:rsid w:val="0063603C"/>
    <w:rsid w:val="00636638"/>
    <w:rsid w:val="00636B6D"/>
    <w:rsid w:val="00636EE4"/>
    <w:rsid w:val="00637271"/>
    <w:rsid w:val="006373A0"/>
    <w:rsid w:val="006402DA"/>
    <w:rsid w:val="006402F7"/>
    <w:rsid w:val="00640559"/>
    <w:rsid w:val="00640AF4"/>
    <w:rsid w:val="006410F8"/>
    <w:rsid w:val="0064215B"/>
    <w:rsid w:val="006425E6"/>
    <w:rsid w:val="00642A98"/>
    <w:rsid w:val="00642F4D"/>
    <w:rsid w:val="006433C3"/>
    <w:rsid w:val="006437BB"/>
    <w:rsid w:val="00643D9D"/>
    <w:rsid w:val="006440C9"/>
    <w:rsid w:val="0064443D"/>
    <w:rsid w:val="00644A5D"/>
    <w:rsid w:val="00645007"/>
    <w:rsid w:val="006466EA"/>
    <w:rsid w:val="00646853"/>
    <w:rsid w:val="006473A4"/>
    <w:rsid w:val="00647C77"/>
    <w:rsid w:val="00650528"/>
    <w:rsid w:val="00650721"/>
    <w:rsid w:val="00651448"/>
    <w:rsid w:val="0065320B"/>
    <w:rsid w:val="006539EA"/>
    <w:rsid w:val="0065465C"/>
    <w:rsid w:val="00654CD4"/>
    <w:rsid w:val="00654F72"/>
    <w:rsid w:val="006551CE"/>
    <w:rsid w:val="00655FD3"/>
    <w:rsid w:val="00656368"/>
    <w:rsid w:val="006568A4"/>
    <w:rsid w:val="00656C53"/>
    <w:rsid w:val="00656E39"/>
    <w:rsid w:val="00656F9F"/>
    <w:rsid w:val="006605C8"/>
    <w:rsid w:val="00660DAE"/>
    <w:rsid w:val="00662339"/>
    <w:rsid w:val="0066239D"/>
    <w:rsid w:val="00662E76"/>
    <w:rsid w:val="00662ED5"/>
    <w:rsid w:val="0066348C"/>
    <w:rsid w:val="00663A65"/>
    <w:rsid w:val="0066483A"/>
    <w:rsid w:val="00664C0F"/>
    <w:rsid w:val="00665A9C"/>
    <w:rsid w:val="006661B4"/>
    <w:rsid w:val="0066722D"/>
    <w:rsid w:val="006673E5"/>
    <w:rsid w:val="0066760E"/>
    <w:rsid w:val="006677B2"/>
    <w:rsid w:val="00667C9F"/>
    <w:rsid w:val="00667E4B"/>
    <w:rsid w:val="00667F1F"/>
    <w:rsid w:val="00667FF9"/>
    <w:rsid w:val="0067037F"/>
    <w:rsid w:val="006705BD"/>
    <w:rsid w:val="00670734"/>
    <w:rsid w:val="00672054"/>
    <w:rsid w:val="006724CF"/>
    <w:rsid w:val="00672C13"/>
    <w:rsid w:val="006736FC"/>
    <w:rsid w:val="00673B7A"/>
    <w:rsid w:val="00675640"/>
    <w:rsid w:val="0067585E"/>
    <w:rsid w:val="00675F86"/>
    <w:rsid w:val="006766CF"/>
    <w:rsid w:val="0067687E"/>
    <w:rsid w:val="00677A8D"/>
    <w:rsid w:val="00677E2C"/>
    <w:rsid w:val="006808B0"/>
    <w:rsid w:val="00681BEC"/>
    <w:rsid w:val="00681FCD"/>
    <w:rsid w:val="00682F22"/>
    <w:rsid w:val="00683944"/>
    <w:rsid w:val="0068402D"/>
    <w:rsid w:val="00684489"/>
    <w:rsid w:val="006844E3"/>
    <w:rsid w:val="006844EA"/>
    <w:rsid w:val="006847F7"/>
    <w:rsid w:val="00684EA1"/>
    <w:rsid w:val="006853C4"/>
    <w:rsid w:val="00686160"/>
    <w:rsid w:val="00686372"/>
    <w:rsid w:val="006865D6"/>
    <w:rsid w:val="0068716F"/>
    <w:rsid w:val="0068782D"/>
    <w:rsid w:val="00687CBB"/>
    <w:rsid w:val="00687FF3"/>
    <w:rsid w:val="006901C4"/>
    <w:rsid w:val="006906A6"/>
    <w:rsid w:val="00690C63"/>
    <w:rsid w:val="00690E69"/>
    <w:rsid w:val="00690EA8"/>
    <w:rsid w:val="006918FA"/>
    <w:rsid w:val="00691D27"/>
    <w:rsid w:val="006933F1"/>
    <w:rsid w:val="006937AB"/>
    <w:rsid w:val="00693BC1"/>
    <w:rsid w:val="00694434"/>
    <w:rsid w:val="006946B0"/>
    <w:rsid w:val="00694E7E"/>
    <w:rsid w:val="006953AC"/>
    <w:rsid w:val="00695535"/>
    <w:rsid w:val="00695D42"/>
    <w:rsid w:val="00697140"/>
    <w:rsid w:val="006A0EC6"/>
    <w:rsid w:val="006A17E1"/>
    <w:rsid w:val="006A1EA9"/>
    <w:rsid w:val="006A1F22"/>
    <w:rsid w:val="006A2316"/>
    <w:rsid w:val="006A276F"/>
    <w:rsid w:val="006A2921"/>
    <w:rsid w:val="006A2F80"/>
    <w:rsid w:val="006A33F1"/>
    <w:rsid w:val="006A3AFF"/>
    <w:rsid w:val="006A3C57"/>
    <w:rsid w:val="006A3C81"/>
    <w:rsid w:val="006A3DB5"/>
    <w:rsid w:val="006A4078"/>
    <w:rsid w:val="006A4A89"/>
    <w:rsid w:val="006A5E6F"/>
    <w:rsid w:val="006A6962"/>
    <w:rsid w:val="006A718E"/>
    <w:rsid w:val="006A72A1"/>
    <w:rsid w:val="006A763F"/>
    <w:rsid w:val="006A7C73"/>
    <w:rsid w:val="006A7F09"/>
    <w:rsid w:val="006B0389"/>
    <w:rsid w:val="006B066C"/>
    <w:rsid w:val="006B119B"/>
    <w:rsid w:val="006B146F"/>
    <w:rsid w:val="006B26E4"/>
    <w:rsid w:val="006B36BF"/>
    <w:rsid w:val="006B3DBB"/>
    <w:rsid w:val="006B3DF5"/>
    <w:rsid w:val="006B3EE0"/>
    <w:rsid w:val="006B481E"/>
    <w:rsid w:val="006B4A9C"/>
    <w:rsid w:val="006B6396"/>
    <w:rsid w:val="006B66FE"/>
    <w:rsid w:val="006B69F2"/>
    <w:rsid w:val="006B7A70"/>
    <w:rsid w:val="006C0B0F"/>
    <w:rsid w:val="006C0DD5"/>
    <w:rsid w:val="006C1666"/>
    <w:rsid w:val="006C1849"/>
    <w:rsid w:val="006C2AF8"/>
    <w:rsid w:val="006C3ECA"/>
    <w:rsid w:val="006C4108"/>
    <w:rsid w:val="006C4762"/>
    <w:rsid w:val="006C4B35"/>
    <w:rsid w:val="006C53B7"/>
    <w:rsid w:val="006C6157"/>
    <w:rsid w:val="006C6FB8"/>
    <w:rsid w:val="006C7218"/>
    <w:rsid w:val="006C7BF3"/>
    <w:rsid w:val="006C7D21"/>
    <w:rsid w:val="006D0682"/>
    <w:rsid w:val="006D162F"/>
    <w:rsid w:val="006D19F1"/>
    <w:rsid w:val="006D1C47"/>
    <w:rsid w:val="006D31AF"/>
    <w:rsid w:val="006D34A7"/>
    <w:rsid w:val="006D3A6C"/>
    <w:rsid w:val="006D3EC5"/>
    <w:rsid w:val="006D4D70"/>
    <w:rsid w:val="006D5828"/>
    <w:rsid w:val="006D5908"/>
    <w:rsid w:val="006D5977"/>
    <w:rsid w:val="006D5D79"/>
    <w:rsid w:val="006D5FFC"/>
    <w:rsid w:val="006D6A5C"/>
    <w:rsid w:val="006D7818"/>
    <w:rsid w:val="006D7D1E"/>
    <w:rsid w:val="006D7DC1"/>
    <w:rsid w:val="006E000D"/>
    <w:rsid w:val="006E0DF9"/>
    <w:rsid w:val="006E1749"/>
    <w:rsid w:val="006E1923"/>
    <w:rsid w:val="006E1C87"/>
    <w:rsid w:val="006E25B0"/>
    <w:rsid w:val="006E28BB"/>
    <w:rsid w:val="006E2BA0"/>
    <w:rsid w:val="006E30B0"/>
    <w:rsid w:val="006E4586"/>
    <w:rsid w:val="006E53D4"/>
    <w:rsid w:val="006E5934"/>
    <w:rsid w:val="006E59D3"/>
    <w:rsid w:val="006E5E18"/>
    <w:rsid w:val="006E683F"/>
    <w:rsid w:val="006E68FC"/>
    <w:rsid w:val="006E6DE2"/>
    <w:rsid w:val="006E7111"/>
    <w:rsid w:val="006E7960"/>
    <w:rsid w:val="006E7B27"/>
    <w:rsid w:val="006E7BB8"/>
    <w:rsid w:val="006E7DC2"/>
    <w:rsid w:val="006F087E"/>
    <w:rsid w:val="006F0AE5"/>
    <w:rsid w:val="006F2C80"/>
    <w:rsid w:val="006F2E19"/>
    <w:rsid w:val="006F30C2"/>
    <w:rsid w:val="006F3150"/>
    <w:rsid w:val="006F437F"/>
    <w:rsid w:val="006F43CB"/>
    <w:rsid w:val="006F43D4"/>
    <w:rsid w:val="006F4781"/>
    <w:rsid w:val="006F49AE"/>
    <w:rsid w:val="006F4C06"/>
    <w:rsid w:val="006F5064"/>
    <w:rsid w:val="006F5085"/>
    <w:rsid w:val="006F58E5"/>
    <w:rsid w:val="006F740C"/>
    <w:rsid w:val="00700279"/>
    <w:rsid w:val="007004EB"/>
    <w:rsid w:val="007006A2"/>
    <w:rsid w:val="00701491"/>
    <w:rsid w:val="00701A96"/>
    <w:rsid w:val="00701B19"/>
    <w:rsid w:val="00701FC0"/>
    <w:rsid w:val="007020A9"/>
    <w:rsid w:val="007026DF"/>
    <w:rsid w:val="007029EE"/>
    <w:rsid w:val="00702A8A"/>
    <w:rsid w:val="007030FC"/>
    <w:rsid w:val="007043E1"/>
    <w:rsid w:val="00704637"/>
    <w:rsid w:val="00704734"/>
    <w:rsid w:val="007047E5"/>
    <w:rsid w:val="00704BE6"/>
    <w:rsid w:val="007053AF"/>
    <w:rsid w:val="0070584F"/>
    <w:rsid w:val="00705B36"/>
    <w:rsid w:val="00705F2A"/>
    <w:rsid w:val="00707A95"/>
    <w:rsid w:val="00710086"/>
    <w:rsid w:val="007105A0"/>
    <w:rsid w:val="007105A9"/>
    <w:rsid w:val="007118BB"/>
    <w:rsid w:val="007119B8"/>
    <w:rsid w:val="007126E0"/>
    <w:rsid w:val="00713CB8"/>
    <w:rsid w:val="00714172"/>
    <w:rsid w:val="00714309"/>
    <w:rsid w:val="00714444"/>
    <w:rsid w:val="007146E9"/>
    <w:rsid w:val="007153AE"/>
    <w:rsid w:val="007156B4"/>
    <w:rsid w:val="007160D8"/>
    <w:rsid w:val="0071663B"/>
    <w:rsid w:val="007168EA"/>
    <w:rsid w:val="00716C38"/>
    <w:rsid w:val="00716F4F"/>
    <w:rsid w:val="007174ED"/>
    <w:rsid w:val="00717E2C"/>
    <w:rsid w:val="007221F2"/>
    <w:rsid w:val="00722203"/>
    <w:rsid w:val="00723376"/>
    <w:rsid w:val="00723423"/>
    <w:rsid w:val="00726403"/>
    <w:rsid w:val="00726B16"/>
    <w:rsid w:val="00726DAC"/>
    <w:rsid w:val="00727053"/>
    <w:rsid w:val="0072708C"/>
    <w:rsid w:val="00727D32"/>
    <w:rsid w:val="00727E68"/>
    <w:rsid w:val="007310D7"/>
    <w:rsid w:val="0073241B"/>
    <w:rsid w:val="007338CA"/>
    <w:rsid w:val="00733D3E"/>
    <w:rsid w:val="00734570"/>
    <w:rsid w:val="0073625D"/>
    <w:rsid w:val="00737424"/>
    <w:rsid w:val="0073763A"/>
    <w:rsid w:val="007400BB"/>
    <w:rsid w:val="007404FB"/>
    <w:rsid w:val="007405A8"/>
    <w:rsid w:val="0074115A"/>
    <w:rsid w:val="00741A90"/>
    <w:rsid w:val="00741B9D"/>
    <w:rsid w:val="00742281"/>
    <w:rsid w:val="0074255B"/>
    <w:rsid w:val="00742B8C"/>
    <w:rsid w:val="00742EDE"/>
    <w:rsid w:val="00742F61"/>
    <w:rsid w:val="00743673"/>
    <w:rsid w:val="00743CBE"/>
    <w:rsid w:val="00744627"/>
    <w:rsid w:val="00744999"/>
    <w:rsid w:val="00744A6E"/>
    <w:rsid w:val="00745559"/>
    <w:rsid w:val="007455A7"/>
    <w:rsid w:val="00745A72"/>
    <w:rsid w:val="00745B8C"/>
    <w:rsid w:val="00745E79"/>
    <w:rsid w:val="007469AD"/>
    <w:rsid w:val="0074771C"/>
    <w:rsid w:val="00747862"/>
    <w:rsid w:val="0075038C"/>
    <w:rsid w:val="00750B4F"/>
    <w:rsid w:val="00751B8A"/>
    <w:rsid w:val="0075226F"/>
    <w:rsid w:val="00753269"/>
    <w:rsid w:val="00753A91"/>
    <w:rsid w:val="00753CCC"/>
    <w:rsid w:val="00755019"/>
    <w:rsid w:val="00755160"/>
    <w:rsid w:val="007552CC"/>
    <w:rsid w:val="0075655D"/>
    <w:rsid w:val="00756AA3"/>
    <w:rsid w:val="00757DC5"/>
    <w:rsid w:val="0076098A"/>
    <w:rsid w:val="00760C07"/>
    <w:rsid w:val="00761140"/>
    <w:rsid w:val="00762C1A"/>
    <w:rsid w:val="0076453F"/>
    <w:rsid w:val="00764FC9"/>
    <w:rsid w:val="00765157"/>
    <w:rsid w:val="007651E8"/>
    <w:rsid w:val="00765CDA"/>
    <w:rsid w:val="00765E87"/>
    <w:rsid w:val="00765E90"/>
    <w:rsid w:val="007661A5"/>
    <w:rsid w:val="007662B7"/>
    <w:rsid w:val="007667B2"/>
    <w:rsid w:val="00767369"/>
    <w:rsid w:val="007673B5"/>
    <w:rsid w:val="007705DD"/>
    <w:rsid w:val="007719D8"/>
    <w:rsid w:val="0077300C"/>
    <w:rsid w:val="00773AFD"/>
    <w:rsid w:val="00774196"/>
    <w:rsid w:val="0077471E"/>
    <w:rsid w:val="00774976"/>
    <w:rsid w:val="00774F59"/>
    <w:rsid w:val="007753D1"/>
    <w:rsid w:val="00775A95"/>
    <w:rsid w:val="00776C94"/>
    <w:rsid w:val="00777491"/>
    <w:rsid w:val="007779F4"/>
    <w:rsid w:val="00777A5B"/>
    <w:rsid w:val="00777D5B"/>
    <w:rsid w:val="00777F13"/>
    <w:rsid w:val="007804A6"/>
    <w:rsid w:val="00780540"/>
    <w:rsid w:val="00782146"/>
    <w:rsid w:val="00782F15"/>
    <w:rsid w:val="00782FE6"/>
    <w:rsid w:val="00783D57"/>
    <w:rsid w:val="007847E0"/>
    <w:rsid w:val="007850AF"/>
    <w:rsid w:val="0078524E"/>
    <w:rsid w:val="007859A8"/>
    <w:rsid w:val="00785CC1"/>
    <w:rsid w:val="00786C9F"/>
    <w:rsid w:val="007872AC"/>
    <w:rsid w:val="00787377"/>
    <w:rsid w:val="00787CF3"/>
    <w:rsid w:val="00787FDE"/>
    <w:rsid w:val="00790D42"/>
    <w:rsid w:val="00791227"/>
    <w:rsid w:val="0079145F"/>
    <w:rsid w:val="00791D3A"/>
    <w:rsid w:val="00791D77"/>
    <w:rsid w:val="0079236F"/>
    <w:rsid w:val="007925C1"/>
    <w:rsid w:val="00793EF4"/>
    <w:rsid w:val="00795478"/>
    <w:rsid w:val="00797430"/>
    <w:rsid w:val="0079771A"/>
    <w:rsid w:val="00797767"/>
    <w:rsid w:val="007A1562"/>
    <w:rsid w:val="007A15A3"/>
    <w:rsid w:val="007A17B3"/>
    <w:rsid w:val="007A1FFA"/>
    <w:rsid w:val="007A2235"/>
    <w:rsid w:val="007A2623"/>
    <w:rsid w:val="007A36AF"/>
    <w:rsid w:val="007A4532"/>
    <w:rsid w:val="007A5C02"/>
    <w:rsid w:val="007A5FE1"/>
    <w:rsid w:val="007A600C"/>
    <w:rsid w:val="007A61D7"/>
    <w:rsid w:val="007A68A1"/>
    <w:rsid w:val="007A716D"/>
    <w:rsid w:val="007A75FF"/>
    <w:rsid w:val="007B15FA"/>
    <w:rsid w:val="007B2D41"/>
    <w:rsid w:val="007B324A"/>
    <w:rsid w:val="007B3F24"/>
    <w:rsid w:val="007B48E5"/>
    <w:rsid w:val="007B5566"/>
    <w:rsid w:val="007B56D5"/>
    <w:rsid w:val="007B63CF"/>
    <w:rsid w:val="007B7C73"/>
    <w:rsid w:val="007B7F40"/>
    <w:rsid w:val="007C052E"/>
    <w:rsid w:val="007C0D09"/>
    <w:rsid w:val="007C1441"/>
    <w:rsid w:val="007C21CA"/>
    <w:rsid w:val="007C23A5"/>
    <w:rsid w:val="007C2CC3"/>
    <w:rsid w:val="007C2FF3"/>
    <w:rsid w:val="007C431E"/>
    <w:rsid w:val="007C53F4"/>
    <w:rsid w:val="007C55CB"/>
    <w:rsid w:val="007C63AA"/>
    <w:rsid w:val="007C6904"/>
    <w:rsid w:val="007C77EA"/>
    <w:rsid w:val="007C7D49"/>
    <w:rsid w:val="007C7E6F"/>
    <w:rsid w:val="007D006A"/>
    <w:rsid w:val="007D073D"/>
    <w:rsid w:val="007D0AB2"/>
    <w:rsid w:val="007D0D68"/>
    <w:rsid w:val="007D0E02"/>
    <w:rsid w:val="007D0F17"/>
    <w:rsid w:val="007D106E"/>
    <w:rsid w:val="007D206F"/>
    <w:rsid w:val="007D26A4"/>
    <w:rsid w:val="007D404A"/>
    <w:rsid w:val="007D4BA0"/>
    <w:rsid w:val="007D4C00"/>
    <w:rsid w:val="007D5FF4"/>
    <w:rsid w:val="007D6029"/>
    <w:rsid w:val="007D6BFC"/>
    <w:rsid w:val="007D71A6"/>
    <w:rsid w:val="007E0B6E"/>
    <w:rsid w:val="007E1031"/>
    <w:rsid w:val="007E1417"/>
    <w:rsid w:val="007E16F6"/>
    <w:rsid w:val="007E2108"/>
    <w:rsid w:val="007E30EA"/>
    <w:rsid w:val="007E39FD"/>
    <w:rsid w:val="007E3A72"/>
    <w:rsid w:val="007E3B16"/>
    <w:rsid w:val="007E3F00"/>
    <w:rsid w:val="007E4349"/>
    <w:rsid w:val="007E479C"/>
    <w:rsid w:val="007E48FF"/>
    <w:rsid w:val="007E51B1"/>
    <w:rsid w:val="007E55C8"/>
    <w:rsid w:val="007E594E"/>
    <w:rsid w:val="007E61B4"/>
    <w:rsid w:val="007E62C5"/>
    <w:rsid w:val="007E6E0D"/>
    <w:rsid w:val="007E6E21"/>
    <w:rsid w:val="007E7D99"/>
    <w:rsid w:val="007F0357"/>
    <w:rsid w:val="007F167A"/>
    <w:rsid w:val="007F188A"/>
    <w:rsid w:val="007F2060"/>
    <w:rsid w:val="007F2314"/>
    <w:rsid w:val="007F28B1"/>
    <w:rsid w:val="007F2DF0"/>
    <w:rsid w:val="007F385B"/>
    <w:rsid w:val="007F489B"/>
    <w:rsid w:val="007F4C73"/>
    <w:rsid w:val="007F5276"/>
    <w:rsid w:val="007F57A1"/>
    <w:rsid w:val="007F65AC"/>
    <w:rsid w:val="007F6956"/>
    <w:rsid w:val="007F6F3E"/>
    <w:rsid w:val="007F76C6"/>
    <w:rsid w:val="007F7DE0"/>
    <w:rsid w:val="0080055B"/>
    <w:rsid w:val="008006ED"/>
    <w:rsid w:val="00801270"/>
    <w:rsid w:val="00801B4D"/>
    <w:rsid w:val="00801D40"/>
    <w:rsid w:val="008024D2"/>
    <w:rsid w:val="008028F8"/>
    <w:rsid w:val="008028FA"/>
    <w:rsid w:val="00802B2B"/>
    <w:rsid w:val="0080339F"/>
    <w:rsid w:val="00803C0B"/>
    <w:rsid w:val="00804963"/>
    <w:rsid w:val="0080574E"/>
    <w:rsid w:val="00805869"/>
    <w:rsid w:val="00805EB0"/>
    <w:rsid w:val="00806391"/>
    <w:rsid w:val="00806BE1"/>
    <w:rsid w:val="00806FB0"/>
    <w:rsid w:val="0080796A"/>
    <w:rsid w:val="00810007"/>
    <w:rsid w:val="008105A9"/>
    <w:rsid w:val="00810942"/>
    <w:rsid w:val="00811BAA"/>
    <w:rsid w:val="00812DCE"/>
    <w:rsid w:val="00813BC5"/>
    <w:rsid w:val="00815DFE"/>
    <w:rsid w:val="00815E1E"/>
    <w:rsid w:val="00816349"/>
    <w:rsid w:val="008169E7"/>
    <w:rsid w:val="0081777B"/>
    <w:rsid w:val="00817C59"/>
    <w:rsid w:val="008200CA"/>
    <w:rsid w:val="008201D7"/>
    <w:rsid w:val="008214A8"/>
    <w:rsid w:val="00821E21"/>
    <w:rsid w:val="00823281"/>
    <w:rsid w:val="008239E9"/>
    <w:rsid w:val="00823A46"/>
    <w:rsid w:val="00823AB2"/>
    <w:rsid w:val="008241BE"/>
    <w:rsid w:val="00824C95"/>
    <w:rsid w:val="008255CE"/>
    <w:rsid w:val="008256B5"/>
    <w:rsid w:val="00825AC1"/>
    <w:rsid w:val="00825D27"/>
    <w:rsid w:val="008267B9"/>
    <w:rsid w:val="008271E3"/>
    <w:rsid w:val="008279D8"/>
    <w:rsid w:val="00827FCF"/>
    <w:rsid w:val="00830164"/>
    <w:rsid w:val="0083118D"/>
    <w:rsid w:val="00831ABC"/>
    <w:rsid w:val="00832190"/>
    <w:rsid w:val="0083256E"/>
    <w:rsid w:val="0083263B"/>
    <w:rsid w:val="008327E6"/>
    <w:rsid w:val="0083290E"/>
    <w:rsid w:val="00832A79"/>
    <w:rsid w:val="00832BB9"/>
    <w:rsid w:val="00832D3C"/>
    <w:rsid w:val="0083345F"/>
    <w:rsid w:val="00834001"/>
    <w:rsid w:val="0083482D"/>
    <w:rsid w:val="00834E9C"/>
    <w:rsid w:val="0083549D"/>
    <w:rsid w:val="00835B8E"/>
    <w:rsid w:val="00835FAA"/>
    <w:rsid w:val="008361DE"/>
    <w:rsid w:val="00836DF7"/>
    <w:rsid w:val="0083712D"/>
    <w:rsid w:val="00837D84"/>
    <w:rsid w:val="00837EB1"/>
    <w:rsid w:val="00840A33"/>
    <w:rsid w:val="00840ACC"/>
    <w:rsid w:val="00840EC3"/>
    <w:rsid w:val="008417B5"/>
    <w:rsid w:val="0084295A"/>
    <w:rsid w:val="00842FDC"/>
    <w:rsid w:val="00843682"/>
    <w:rsid w:val="00843A37"/>
    <w:rsid w:val="008442E4"/>
    <w:rsid w:val="00844B2E"/>
    <w:rsid w:val="00844F75"/>
    <w:rsid w:val="008454EE"/>
    <w:rsid w:val="008457E5"/>
    <w:rsid w:val="00845DFA"/>
    <w:rsid w:val="00845F55"/>
    <w:rsid w:val="00846819"/>
    <w:rsid w:val="008469E2"/>
    <w:rsid w:val="00846A4F"/>
    <w:rsid w:val="00850054"/>
    <w:rsid w:val="00850CD9"/>
    <w:rsid w:val="00850D3F"/>
    <w:rsid w:val="00850ECE"/>
    <w:rsid w:val="008535FD"/>
    <w:rsid w:val="008538A6"/>
    <w:rsid w:val="00853929"/>
    <w:rsid w:val="008543E9"/>
    <w:rsid w:val="0085464E"/>
    <w:rsid w:val="0085493B"/>
    <w:rsid w:val="00854B50"/>
    <w:rsid w:val="00854F65"/>
    <w:rsid w:val="008564A5"/>
    <w:rsid w:val="00856830"/>
    <w:rsid w:val="008568B9"/>
    <w:rsid w:val="008571B9"/>
    <w:rsid w:val="00857A9A"/>
    <w:rsid w:val="00857B48"/>
    <w:rsid w:val="00861378"/>
    <w:rsid w:val="008614E6"/>
    <w:rsid w:val="0086254E"/>
    <w:rsid w:val="008627E9"/>
    <w:rsid w:val="0086379D"/>
    <w:rsid w:val="00863FFC"/>
    <w:rsid w:val="00864468"/>
    <w:rsid w:val="00864FFA"/>
    <w:rsid w:val="008650F5"/>
    <w:rsid w:val="008667E3"/>
    <w:rsid w:val="0086685D"/>
    <w:rsid w:val="008717CF"/>
    <w:rsid w:val="00871CB1"/>
    <w:rsid w:val="00871F7F"/>
    <w:rsid w:val="00872100"/>
    <w:rsid w:val="00872494"/>
    <w:rsid w:val="00872588"/>
    <w:rsid w:val="00872591"/>
    <w:rsid w:val="00873288"/>
    <w:rsid w:val="008736F5"/>
    <w:rsid w:val="0087402E"/>
    <w:rsid w:val="00874E94"/>
    <w:rsid w:val="00875972"/>
    <w:rsid w:val="00877CCB"/>
    <w:rsid w:val="00880096"/>
    <w:rsid w:val="008803F9"/>
    <w:rsid w:val="00880410"/>
    <w:rsid w:val="0088048C"/>
    <w:rsid w:val="00880DBC"/>
    <w:rsid w:val="00881009"/>
    <w:rsid w:val="0088115E"/>
    <w:rsid w:val="008813B7"/>
    <w:rsid w:val="00881C44"/>
    <w:rsid w:val="0088285B"/>
    <w:rsid w:val="00882C7B"/>
    <w:rsid w:val="00882D48"/>
    <w:rsid w:val="00883722"/>
    <w:rsid w:val="00884373"/>
    <w:rsid w:val="00884904"/>
    <w:rsid w:val="00884E77"/>
    <w:rsid w:val="008850B2"/>
    <w:rsid w:val="008858F9"/>
    <w:rsid w:val="0088659F"/>
    <w:rsid w:val="00886682"/>
    <w:rsid w:val="008867FA"/>
    <w:rsid w:val="008906C2"/>
    <w:rsid w:val="00890DF7"/>
    <w:rsid w:val="00891522"/>
    <w:rsid w:val="008916DA"/>
    <w:rsid w:val="00892BC9"/>
    <w:rsid w:val="00892DDC"/>
    <w:rsid w:val="008932D9"/>
    <w:rsid w:val="00893AFF"/>
    <w:rsid w:val="008942ED"/>
    <w:rsid w:val="00894C12"/>
    <w:rsid w:val="00894E8E"/>
    <w:rsid w:val="00894F56"/>
    <w:rsid w:val="008959E2"/>
    <w:rsid w:val="00896931"/>
    <w:rsid w:val="00896B30"/>
    <w:rsid w:val="008A0A5D"/>
    <w:rsid w:val="008A0DF7"/>
    <w:rsid w:val="008A2260"/>
    <w:rsid w:val="008A2A49"/>
    <w:rsid w:val="008A376B"/>
    <w:rsid w:val="008A39E9"/>
    <w:rsid w:val="008A41F3"/>
    <w:rsid w:val="008A46B9"/>
    <w:rsid w:val="008A50E7"/>
    <w:rsid w:val="008A5379"/>
    <w:rsid w:val="008A54A0"/>
    <w:rsid w:val="008A5B5F"/>
    <w:rsid w:val="008A631A"/>
    <w:rsid w:val="008A79B5"/>
    <w:rsid w:val="008A7EB8"/>
    <w:rsid w:val="008B0173"/>
    <w:rsid w:val="008B022A"/>
    <w:rsid w:val="008B0AFD"/>
    <w:rsid w:val="008B0D3B"/>
    <w:rsid w:val="008B1108"/>
    <w:rsid w:val="008B2681"/>
    <w:rsid w:val="008B32A5"/>
    <w:rsid w:val="008B3DB8"/>
    <w:rsid w:val="008B59C2"/>
    <w:rsid w:val="008B6337"/>
    <w:rsid w:val="008B68FF"/>
    <w:rsid w:val="008B71A3"/>
    <w:rsid w:val="008B7508"/>
    <w:rsid w:val="008C013B"/>
    <w:rsid w:val="008C0147"/>
    <w:rsid w:val="008C0256"/>
    <w:rsid w:val="008C0398"/>
    <w:rsid w:val="008C0BF7"/>
    <w:rsid w:val="008C0DA6"/>
    <w:rsid w:val="008C171F"/>
    <w:rsid w:val="008C1809"/>
    <w:rsid w:val="008C1A61"/>
    <w:rsid w:val="008C225F"/>
    <w:rsid w:val="008C2995"/>
    <w:rsid w:val="008C2B6F"/>
    <w:rsid w:val="008C37C1"/>
    <w:rsid w:val="008C3855"/>
    <w:rsid w:val="008C3C1A"/>
    <w:rsid w:val="008C48A2"/>
    <w:rsid w:val="008C59A7"/>
    <w:rsid w:val="008C5B84"/>
    <w:rsid w:val="008C5FB9"/>
    <w:rsid w:val="008C61DB"/>
    <w:rsid w:val="008C74C2"/>
    <w:rsid w:val="008D0865"/>
    <w:rsid w:val="008D09C5"/>
    <w:rsid w:val="008D0C79"/>
    <w:rsid w:val="008D13DB"/>
    <w:rsid w:val="008D16FF"/>
    <w:rsid w:val="008D28B3"/>
    <w:rsid w:val="008D2959"/>
    <w:rsid w:val="008D2CA4"/>
    <w:rsid w:val="008D2DF1"/>
    <w:rsid w:val="008D324C"/>
    <w:rsid w:val="008D3490"/>
    <w:rsid w:val="008D38E2"/>
    <w:rsid w:val="008D4268"/>
    <w:rsid w:val="008D42D8"/>
    <w:rsid w:val="008D4AD3"/>
    <w:rsid w:val="008D4FBC"/>
    <w:rsid w:val="008D6195"/>
    <w:rsid w:val="008D68B7"/>
    <w:rsid w:val="008D6FA5"/>
    <w:rsid w:val="008D75FF"/>
    <w:rsid w:val="008D7CDF"/>
    <w:rsid w:val="008D7F71"/>
    <w:rsid w:val="008E1204"/>
    <w:rsid w:val="008E1F4E"/>
    <w:rsid w:val="008E2255"/>
    <w:rsid w:val="008E23BE"/>
    <w:rsid w:val="008E267A"/>
    <w:rsid w:val="008E2FC0"/>
    <w:rsid w:val="008E3267"/>
    <w:rsid w:val="008E3B95"/>
    <w:rsid w:val="008E4A5B"/>
    <w:rsid w:val="008E5659"/>
    <w:rsid w:val="008E5933"/>
    <w:rsid w:val="008E5AFE"/>
    <w:rsid w:val="008E64D9"/>
    <w:rsid w:val="008E69A0"/>
    <w:rsid w:val="008E6A50"/>
    <w:rsid w:val="008E6D11"/>
    <w:rsid w:val="008E75DF"/>
    <w:rsid w:val="008F1E1D"/>
    <w:rsid w:val="008F21AA"/>
    <w:rsid w:val="008F28E3"/>
    <w:rsid w:val="008F37EE"/>
    <w:rsid w:val="008F447A"/>
    <w:rsid w:val="008F48B5"/>
    <w:rsid w:val="008F4A35"/>
    <w:rsid w:val="008F4D0B"/>
    <w:rsid w:val="008F540F"/>
    <w:rsid w:val="008F568F"/>
    <w:rsid w:val="008F58FC"/>
    <w:rsid w:val="008F6879"/>
    <w:rsid w:val="008F6B6D"/>
    <w:rsid w:val="008F74CD"/>
    <w:rsid w:val="008F74E8"/>
    <w:rsid w:val="008F755D"/>
    <w:rsid w:val="008F7628"/>
    <w:rsid w:val="00900FC2"/>
    <w:rsid w:val="0090167A"/>
    <w:rsid w:val="00901E9E"/>
    <w:rsid w:val="00902185"/>
    <w:rsid w:val="009030C8"/>
    <w:rsid w:val="00903525"/>
    <w:rsid w:val="00903DB3"/>
    <w:rsid w:val="00903DCD"/>
    <w:rsid w:val="00905690"/>
    <w:rsid w:val="0090609C"/>
    <w:rsid w:val="00906363"/>
    <w:rsid w:val="00906874"/>
    <w:rsid w:val="009068F5"/>
    <w:rsid w:val="009077A2"/>
    <w:rsid w:val="00911439"/>
    <w:rsid w:val="00911620"/>
    <w:rsid w:val="00912ADB"/>
    <w:rsid w:val="00913324"/>
    <w:rsid w:val="00913A5E"/>
    <w:rsid w:val="00913FB2"/>
    <w:rsid w:val="00914161"/>
    <w:rsid w:val="00914D3E"/>
    <w:rsid w:val="00914F39"/>
    <w:rsid w:val="00914F66"/>
    <w:rsid w:val="00915DB9"/>
    <w:rsid w:val="009160CB"/>
    <w:rsid w:val="009169F5"/>
    <w:rsid w:val="00916B25"/>
    <w:rsid w:val="00917213"/>
    <w:rsid w:val="00917E23"/>
    <w:rsid w:val="009200BF"/>
    <w:rsid w:val="00920B2D"/>
    <w:rsid w:val="009213A1"/>
    <w:rsid w:val="009216FB"/>
    <w:rsid w:val="00922C3F"/>
    <w:rsid w:val="009234A7"/>
    <w:rsid w:val="00923EDE"/>
    <w:rsid w:val="009249F5"/>
    <w:rsid w:val="00925CB6"/>
    <w:rsid w:val="009267C5"/>
    <w:rsid w:val="00927819"/>
    <w:rsid w:val="00930242"/>
    <w:rsid w:val="00930248"/>
    <w:rsid w:val="009303C3"/>
    <w:rsid w:val="00931BC8"/>
    <w:rsid w:val="009325D5"/>
    <w:rsid w:val="00932747"/>
    <w:rsid w:val="0093329B"/>
    <w:rsid w:val="0093378D"/>
    <w:rsid w:val="00933815"/>
    <w:rsid w:val="00933CDE"/>
    <w:rsid w:val="00933DB4"/>
    <w:rsid w:val="0093427D"/>
    <w:rsid w:val="009351A0"/>
    <w:rsid w:val="0093539D"/>
    <w:rsid w:val="00936762"/>
    <w:rsid w:val="00937009"/>
    <w:rsid w:val="00937211"/>
    <w:rsid w:val="00940018"/>
    <w:rsid w:val="009404FA"/>
    <w:rsid w:val="009410FB"/>
    <w:rsid w:val="00941359"/>
    <w:rsid w:val="009416B2"/>
    <w:rsid w:val="00941C99"/>
    <w:rsid w:val="00941FA4"/>
    <w:rsid w:val="009421F5"/>
    <w:rsid w:val="0094220B"/>
    <w:rsid w:val="00942429"/>
    <w:rsid w:val="009424DF"/>
    <w:rsid w:val="00942675"/>
    <w:rsid w:val="00942C21"/>
    <w:rsid w:val="009439BC"/>
    <w:rsid w:val="0094440B"/>
    <w:rsid w:val="00944AE3"/>
    <w:rsid w:val="00944AEE"/>
    <w:rsid w:val="00944DB4"/>
    <w:rsid w:val="00944DD2"/>
    <w:rsid w:val="00945DAD"/>
    <w:rsid w:val="00946220"/>
    <w:rsid w:val="00947035"/>
    <w:rsid w:val="009471F2"/>
    <w:rsid w:val="00947707"/>
    <w:rsid w:val="00947710"/>
    <w:rsid w:val="00947BDF"/>
    <w:rsid w:val="0095013B"/>
    <w:rsid w:val="00950906"/>
    <w:rsid w:val="0095116D"/>
    <w:rsid w:val="009513F3"/>
    <w:rsid w:val="00951515"/>
    <w:rsid w:val="0095287D"/>
    <w:rsid w:val="009528B8"/>
    <w:rsid w:val="00952E93"/>
    <w:rsid w:val="00953295"/>
    <w:rsid w:val="00953373"/>
    <w:rsid w:val="00953599"/>
    <w:rsid w:val="0095373F"/>
    <w:rsid w:val="0095432E"/>
    <w:rsid w:val="0095455C"/>
    <w:rsid w:val="0095492D"/>
    <w:rsid w:val="00955753"/>
    <w:rsid w:val="00955E77"/>
    <w:rsid w:val="00955FBC"/>
    <w:rsid w:val="009562F4"/>
    <w:rsid w:val="00956964"/>
    <w:rsid w:val="00956A80"/>
    <w:rsid w:val="00956C08"/>
    <w:rsid w:val="00957185"/>
    <w:rsid w:val="00957835"/>
    <w:rsid w:val="00957C9A"/>
    <w:rsid w:val="009605CF"/>
    <w:rsid w:val="009608D4"/>
    <w:rsid w:val="0096099D"/>
    <w:rsid w:val="00961139"/>
    <w:rsid w:val="009617D4"/>
    <w:rsid w:val="00961B14"/>
    <w:rsid w:val="00961B9A"/>
    <w:rsid w:val="00961BB3"/>
    <w:rsid w:val="0096366E"/>
    <w:rsid w:val="0096380B"/>
    <w:rsid w:val="00963A70"/>
    <w:rsid w:val="009640EE"/>
    <w:rsid w:val="009655CB"/>
    <w:rsid w:val="00965F44"/>
    <w:rsid w:val="0096689A"/>
    <w:rsid w:val="009670D0"/>
    <w:rsid w:val="00967155"/>
    <w:rsid w:val="00967329"/>
    <w:rsid w:val="009700DD"/>
    <w:rsid w:val="009708D8"/>
    <w:rsid w:val="00971711"/>
    <w:rsid w:val="00971A42"/>
    <w:rsid w:val="009736D3"/>
    <w:rsid w:val="00973BE4"/>
    <w:rsid w:val="00974B66"/>
    <w:rsid w:val="00974BBC"/>
    <w:rsid w:val="00975759"/>
    <w:rsid w:val="0097587D"/>
    <w:rsid w:val="009771FE"/>
    <w:rsid w:val="009778D5"/>
    <w:rsid w:val="00977A84"/>
    <w:rsid w:val="0098069E"/>
    <w:rsid w:val="009812B3"/>
    <w:rsid w:val="00981AA5"/>
    <w:rsid w:val="00981DF8"/>
    <w:rsid w:val="009825A1"/>
    <w:rsid w:val="00983DEF"/>
    <w:rsid w:val="009866CB"/>
    <w:rsid w:val="00987E6B"/>
    <w:rsid w:val="0099013C"/>
    <w:rsid w:val="009905B2"/>
    <w:rsid w:val="009909CF"/>
    <w:rsid w:val="00990EA8"/>
    <w:rsid w:val="009918BA"/>
    <w:rsid w:val="009919D7"/>
    <w:rsid w:val="00991C4A"/>
    <w:rsid w:val="009920B7"/>
    <w:rsid w:val="0099247D"/>
    <w:rsid w:val="00992960"/>
    <w:rsid w:val="009930AA"/>
    <w:rsid w:val="00993FA5"/>
    <w:rsid w:val="009945C9"/>
    <w:rsid w:val="00994EE2"/>
    <w:rsid w:val="009950C6"/>
    <w:rsid w:val="00996850"/>
    <w:rsid w:val="00996E91"/>
    <w:rsid w:val="00997071"/>
    <w:rsid w:val="00997273"/>
    <w:rsid w:val="009A04C9"/>
    <w:rsid w:val="009A084B"/>
    <w:rsid w:val="009A1256"/>
    <w:rsid w:val="009A1A7F"/>
    <w:rsid w:val="009A25AA"/>
    <w:rsid w:val="009A2A28"/>
    <w:rsid w:val="009A2D4A"/>
    <w:rsid w:val="009A305C"/>
    <w:rsid w:val="009A425F"/>
    <w:rsid w:val="009A5086"/>
    <w:rsid w:val="009A53A3"/>
    <w:rsid w:val="009A5FE8"/>
    <w:rsid w:val="009A6BA6"/>
    <w:rsid w:val="009A7EBB"/>
    <w:rsid w:val="009B0374"/>
    <w:rsid w:val="009B0B71"/>
    <w:rsid w:val="009B1B58"/>
    <w:rsid w:val="009B2B30"/>
    <w:rsid w:val="009B3458"/>
    <w:rsid w:val="009B367A"/>
    <w:rsid w:val="009B39B7"/>
    <w:rsid w:val="009B4EB5"/>
    <w:rsid w:val="009B56CA"/>
    <w:rsid w:val="009B5EEA"/>
    <w:rsid w:val="009B6204"/>
    <w:rsid w:val="009B66D3"/>
    <w:rsid w:val="009B7197"/>
    <w:rsid w:val="009B71BC"/>
    <w:rsid w:val="009B75BA"/>
    <w:rsid w:val="009B7EB1"/>
    <w:rsid w:val="009C0902"/>
    <w:rsid w:val="009C0A5B"/>
    <w:rsid w:val="009C1D6A"/>
    <w:rsid w:val="009C23F8"/>
    <w:rsid w:val="009C3A98"/>
    <w:rsid w:val="009C456C"/>
    <w:rsid w:val="009C4B11"/>
    <w:rsid w:val="009C6419"/>
    <w:rsid w:val="009C6917"/>
    <w:rsid w:val="009C6935"/>
    <w:rsid w:val="009C6972"/>
    <w:rsid w:val="009C780A"/>
    <w:rsid w:val="009C796D"/>
    <w:rsid w:val="009C798F"/>
    <w:rsid w:val="009C7D7F"/>
    <w:rsid w:val="009D0037"/>
    <w:rsid w:val="009D167D"/>
    <w:rsid w:val="009D350B"/>
    <w:rsid w:val="009D37A9"/>
    <w:rsid w:val="009D3C4C"/>
    <w:rsid w:val="009D42B1"/>
    <w:rsid w:val="009D473C"/>
    <w:rsid w:val="009D4BA9"/>
    <w:rsid w:val="009D57D1"/>
    <w:rsid w:val="009D632C"/>
    <w:rsid w:val="009D7719"/>
    <w:rsid w:val="009D7954"/>
    <w:rsid w:val="009E087A"/>
    <w:rsid w:val="009E0BB5"/>
    <w:rsid w:val="009E1BA2"/>
    <w:rsid w:val="009E2068"/>
    <w:rsid w:val="009E2ACD"/>
    <w:rsid w:val="009E2CFC"/>
    <w:rsid w:val="009E32A7"/>
    <w:rsid w:val="009E39B3"/>
    <w:rsid w:val="009E3F63"/>
    <w:rsid w:val="009E43DB"/>
    <w:rsid w:val="009E44BA"/>
    <w:rsid w:val="009E4719"/>
    <w:rsid w:val="009E4C64"/>
    <w:rsid w:val="009E5CEC"/>
    <w:rsid w:val="009E621F"/>
    <w:rsid w:val="009E6618"/>
    <w:rsid w:val="009E72A4"/>
    <w:rsid w:val="009E7370"/>
    <w:rsid w:val="009F0165"/>
    <w:rsid w:val="009F0329"/>
    <w:rsid w:val="009F0492"/>
    <w:rsid w:val="009F169A"/>
    <w:rsid w:val="009F1C83"/>
    <w:rsid w:val="009F1E67"/>
    <w:rsid w:val="009F1FF2"/>
    <w:rsid w:val="009F311A"/>
    <w:rsid w:val="009F3F10"/>
    <w:rsid w:val="009F458F"/>
    <w:rsid w:val="009F56E1"/>
    <w:rsid w:val="009F5759"/>
    <w:rsid w:val="009F581E"/>
    <w:rsid w:val="009F6A5A"/>
    <w:rsid w:val="009F6CBE"/>
    <w:rsid w:val="009F7C1E"/>
    <w:rsid w:val="00A00316"/>
    <w:rsid w:val="00A006E5"/>
    <w:rsid w:val="00A018A2"/>
    <w:rsid w:val="00A01C63"/>
    <w:rsid w:val="00A02793"/>
    <w:rsid w:val="00A027C4"/>
    <w:rsid w:val="00A02FDE"/>
    <w:rsid w:val="00A0308E"/>
    <w:rsid w:val="00A034DC"/>
    <w:rsid w:val="00A03A68"/>
    <w:rsid w:val="00A03F23"/>
    <w:rsid w:val="00A046D1"/>
    <w:rsid w:val="00A062C3"/>
    <w:rsid w:val="00A06E8D"/>
    <w:rsid w:val="00A0749A"/>
    <w:rsid w:val="00A07C59"/>
    <w:rsid w:val="00A07CED"/>
    <w:rsid w:val="00A07DBF"/>
    <w:rsid w:val="00A110C6"/>
    <w:rsid w:val="00A1130D"/>
    <w:rsid w:val="00A113B5"/>
    <w:rsid w:val="00A118E5"/>
    <w:rsid w:val="00A12126"/>
    <w:rsid w:val="00A12942"/>
    <w:rsid w:val="00A12A1F"/>
    <w:rsid w:val="00A12BFE"/>
    <w:rsid w:val="00A12F72"/>
    <w:rsid w:val="00A13044"/>
    <w:rsid w:val="00A13CC5"/>
    <w:rsid w:val="00A13FF0"/>
    <w:rsid w:val="00A14049"/>
    <w:rsid w:val="00A1446C"/>
    <w:rsid w:val="00A14923"/>
    <w:rsid w:val="00A149CB"/>
    <w:rsid w:val="00A15AD9"/>
    <w:rsid w:val="00A16136"/>
    <w:rsid w:val="00A16307"/>
    <w:rsid w:val="00A16392"/>
    <w:rsid w:val="00A16CF2"/>
    <w:rsid w:val="00A20410"/>
    <w:rsid w:val="00A21659"/>
    <w:rsid w:val="00A22328"/>
    <w:rsid w:val="00A22657"/>
    <w:rsid w:val="00A22B59"/>
    <w:rsid w:val="00A22C56"/>
    <w:rsid w:val="00A22D96"/>
    <w:rsid w:val="00A23659"/>
    <w:rsid w:val="00A247C8"/>
    <w:rsid w:val="00A2593E"/>
    <w:rsid w:val="00A26F69"/>
    <w:rsid w:val="00A27CDF"/>
    <w:rsid w:val="00A3040E"/>
    <w:rsid w:val="00A31171"/>
    <w:rsid w:val="00A31268"/>
    <w:rsid w:val="00A324EB"/>
    <w:rsid w:val="00A32FA2"/>
    <w:rsid w:val="00A32FF3"/>
    <w:rsid w:val="00A33124"/>
    <w:rsid w:val="00A335ED"/>
    <w:rsid w:val="00A341F1"/>
    <w:rsid w:val="00A350D4"/>
    <w:rsid w:val="00A354A3"/>
    <w:rsid w:val="00A35594"/>
    <w:rsid w:val="00A355C4"/>
    <w:rsid w:val="00A359A3"/>
    <w:rsid w:val="00A364AF"/>
    <w:rsid w:val="00A366CD"/>
    <w:rsid w:val="00A36C3E"/>
    <w:rsid w:val="00A36D73"/>
    <w:rsid w:val="00A36D82"/>
    <w:rsid w:val="00A37236"/>
    <w:rsid w:val="00A37F94"/>
    <w:rsid w:val="00A405CE"/>
    <w:rsid w:val="00A407A8"/>
    <w:rsid w:val="00A4156D"/>
    <w:rsid w:val="00A42FD4"/>
    <w:rsid w:val="00A4340F"/>
    <w:rsid w:val="00A43445"/>
    <w:rsid w:val="00A43C5B"/>
    <w:rsid w:val="00A44082"/>
    <w:rsid w:val="00A44819"/>
    <w:rsid w:val="00A4516A"/>
    <w:rsid w:val="00A452E1"/>
    <w:rsid w:val="00A45361"/>
    <w:rsid w:val="00A463E8"/>
    <w:rsid w:val="00A46D63"/>
    <w:rsid w:val="00A46E29"/>
    <w:rsid w:val="00A46F3D"/>
    <w:rsid w:val="00A4744B"/>
    <w:rsid w:val="00A47CBB"/>
    <w:rsid w:val="00A5019C"/>
    <w:rsid w:val="00A507C1"/>
    <w:rsid w:val="00A50B14"/>
    <w:rsid w:val="00A51354"/>
    <w:rsid w:val="00A5257E"/>
    <w:rsid w:val="00A529F0"/>
    <w:rsid w:val="00A52AD3"/>
    <w:rsid w:val="00A538FE"/>
    <w:rsid w:val="00A54263"/>
    <w:rsid w:val="00A549F8"/>
    <w:rsid w:val="00A54FCC"/>
    <w:rsid w:val="00A563ED"/>
    <w:rsid w:val="00A56622"/>
    <w:rsid w:val="00A56911"/>
    <w:rsid w:val="00A56A04"/>
    <w:rsid w:val="00A57602"/>
    <w:rsid w:val="00A605C1"/>
    <w:rsid w:val="00A6111A"/>
    <w:rsid w:val="00A61563"/>
    <w:rsid w:val="00A61FD3"/>
    <w:rsid w:val="00A620D6"/>
    <w:rsid w:val="00A620F8"/>
    <w:rsid w:val="00A62371"/>
    <w:rsid w:val="00A62D07"/>
    <w:rsid w:val="00A63675"/>
    <w:rsid w:val="00A639C5"/>
    <w:rsid w:val="00A6511F"/>
    <w:rsid w:val="00A65800"/>
    <w:rsid w:val="00A65935"/>
    <w:rsid w:val="00A659B0"/>
    <w:rsid w:val="00A65AC2"/>
    <w:rsid w:val="00A665F5"/>
    <w:rsid w:val="00A675BB"/>
    <w:rsid w:val="00A6798A"/>
    <w:rsid w:val="00A67DA7"/>
    <w:rsid w:val="00A70D36"/>
    <w:rsid w:val="00A72426"/>
    <w:rsid w:val="00A72DE8"/>
    <w:rsid w:val="00A7322F"/>
    <w:rsid w:val="00A7357B"/>
    <w:rsid w:val="00A738F2"/>
    <w:rsid w:val="00A73AA0"/>
    <w:rsid w:val="00A73E43"/>
    <w:rsid w:val="00A73E65"/>
    <w:rsid w:val="00A74720"/>
    <w:rsid w:val="00A74C9D"/>
    <w:rsid w:val="00A74F0C"/>
    <w:rsid w:val="00A75299"/>
    <w:rsid w:val="00A75658"/>
    <w:rsid w:val="00A75CC8"/>
    <w:rsid w:val="00A76445"/>
    <w:rsid w:val="00A767BD"/>
    <w:rsid w:val="00A77302"/>
    <w:rsid w:val="00A776AD"/>
    <w:rsid w:val="00A77F64"/>
    <w:rsid w:val="00A802C3"/>
    <w:rsid w:val="00A81606"/>
    <w:rsid w:val="00A81EE3"/>
    <w:rsid w:val="00A828BE"/>
    <w:rsid w:val="00A82A02"/>
    <w:rsid w:val="00A82A9F"/>
    <w:rsid w:val="00A83404"/>
    <w:rsid w:val="00A83B0B"/>
    <w:rsid w:val="00A83DFB"/>
    <w:rsid w:val="00A83F82"/>
    <w:rsid w:val="00A84387"/>
    <w:rsid w:val="00A85452"/>
    <w:rsid w:val="00A85CB5"/>
    <w:rsid w:val="00A867CC"/>
    <w:rsid w:val="00A86FA1"/>
    <w:rsid w:val="00A873F6"/>
    <w:rsid w:val="00A8770A"/>
    <w:rsid w:val="00A87BA1"/>
    <w:rsid w:val="00A87DF6"/>
    <w:rsid w:val="00A87E7B"/>
    <w:rsid w:val="00A92388"/>
    <w:rsid w:val="00A92B09"/>
    <w:rsid w:val="00A93275"/>
    <w:rsid w:val="00A935EE"/>
    <w:rsid w:val="00A9442F"/>
    <w:rsid w:val="00A95AEF"/>
    <w:rsid w:val="00A967B5"/>
    <w:rsid w:val="00A97DE0"/>
    <w:rsid w:val="00AA02CF"/>
    <w:rsid w:val="00AA099B"/>
    <w:rsid w:val="00AA0D89"/>
    <w:rsid w:val="00AA1242"/>
    <w:rsid w:val="00AA1826"/>
    <w:rsid w:val="00AA1B6E"/>
    <w:rsid w:val="00AA2431"/>
    <w:rsid w:val="00AA2623"/>
    <w:rsid w:val="00AA3AD6"/>
    <w:rsid w:val="00AA3FC1"/>
    <w:rsid w:val="00AA47AA"/>
    <w:rsid w:val="00AA547F"/>
    <w:rsid w:val="00AA559A"/>
    <w:rsid w:val="00AA63C5"/>
    <w:rsid w:val="00AA78A2"/>
    <w:rsid w:val="00AB024C"/>
    <w:rsid w:val="00AB05F6"/>
    <w:rsid w:val="00AB0A26"/>
    <w:rsid w:val="00AB0FD9"/>
    <w:rsid w:val="00AB108E"/>
    <w:rsid w:val="00AB1274"/>
    <w:rsid w:val="00AB19FD"/>
    <w:rsid w:val="00AB2A7A"/>
    <w:rsid w:val="00AB2DA0"/>
    <w:rsid w:val="00AB341B"/>
    <w:rsid w:val="00AB422F"/>
    <w:rsid w:val="00AB4F3B"/>
    <w:rsid w:val="00AB648E"/>
    <w:rsid w:val="00AB7513"/>
    <w:rsid w:val="00ABFBE4"/>
    <w:rsid w:val="00AC01AD"/>
    <w:rsid w:val="00AC1D37"/>
    <w:rsid w:val="00AC1ED6"/>
    <w:rsid w:val="00AC2789"/>
    <w:rsid w:val="00AC5145"/>
    <w:rsid w:val="00AC5400"/>
    <w:rsid w:val="00AC55EB"/>
    <w:rsid w:val="00AC66D1"/>
    <w:rsid w:val="00AC66EF"/>
    <w:rsid w:val="00AC6871"/>
    <w:rsid w:val="00AC761F"/>
    <w:rsid w:val="00AC7738"/>
    <w:rsid w:val="00AC7ABD"/>
    <w:rsid w:val="00AD027A"/>
    <w:rsid w:val="00AD0BBA"/>
    <w:rsid w:val="00AD0DA0"/>
    <w:rsid w:val="00AD0F9F"/>
    <w:rsid w:val="00AD24AF"/>
    <w:rsid w:val="00AD3277"/>
    <w:rsid w:val="00AD329D"/>
    <w:rsid w:val="00AD3352"/>
    <w:rsid w:val="00AD33C3"/>
    <w:rsid w:val="00AD36F7"/>
    <w:rsid w:val="00AD391B"/>
    <w:rsid w:val="00AD3B64"/>
    <w:rsid w:val="00AD4007"/>
    <w:rsid w:val="00AD429C"/>
    <w:rsid w:val="00AD4723"/>
    <w:rsid w:val="00AD49B9"/>
    <w:rsid w:val="00AD4A0D"/>
    <w:rsid w:val="00AD4BB3"/>
    <w:rsid w:val="00AD5186"/>
    <w:rsid w:val="00AD5403"/>
    <w:rsid w:val="00AD61EC"/>
    <w:rsid w:val="00AD6DA7"/>
    <w:rsid w:val="00AD7334"/>
    <w:rsid w:val="00ADDEC2"/>
    <w:rsid w:val="00AE1083"/>
    <w:rsid w:val="00AE1376"/>
    <w:rsid w:val="00AE15CA"/>
    <w:rsid w:val="00AE1C5F"/>
    <w:rsid w:val="00AE1F5D"/>
    <w:rsid w:val="00AE331C"/>
    <w:rsid w:val="00AE35EC"/>
    <w:rsid w:val="00AE3D99"/>
    <w:rsid w:val="00AE4E6E"/>
    <w:rsid w:val="00AE5C2F"/>
    <w:rsid w:val="00AE5FAD"/>
    <w:rsid w:val="00AE69E6"/>
    <w:rsid w:val="00AE6AC4"/>
    <w:rsid w:val="00AE7DC4"/>
    <w:rsid w:val="00AF023B"/>
    <w:rsid w:val="00AF0BD1"/>
    <w:rsid w:val="00AF0F32"/>
    <w:rsid w:val="00AF0F47"/>
    <w:rsid w:val="00AF0F95"/>
    <w:rsid w:val="00AF12BD"/>
    <w:rsid w:val="00AF184E"/>
    <w:rsid w:val="00AF1976"/>
    <w:rsid w:val="00AF2FB4"/>
    <w:rsid w:val="00AF3515"/>
    <w:rsid w:val="00AF3C9E"/>
    <w:rsid w:val="00AF42CD"/>
    <w:rsid w:val="00AF46C8"/>
    <w:rsid w:val="00AF4C61"/>
    <w:rsid w:val="00AF4F44"/>
    <w:rsid w:val="00AF510E"/>
    <w:rsid w:val="00AF61D2"/>
    <w:rsid w:val="00AF65E2"/>
    <w:rsid w:val="00AF7126"/>
    <w:rsid w:val="00AF7AB7"/>
    <w:rsid w:val="00B00526"/>
    <w:rsid w:val="00B00BBA"/>
    <w:rsid w:val="00B0160E"/>
    <w:rsid w:val="00B019FF"/>
    <w:rsid w:val="00B01AE8"/>
    <w:rsid w:val="00B020A8"/>
    <w:rsid w:val="00B02DF4"/>
    <w:rsid w:val="00B038E1"/>
    <w:rsid w:val="00B04B36"/>
    <w:rsid w:val="00B04E7F"/>
    <w:rsid w:val="00B0559A"/>
    <w:rsid w:val="00B05C46"/>
    <w:rsid w:val="00B05C55"/>
    <w:rsid w:val="00B05EB7"/>
    <w:rsid w:val="00B06353"/>
    <w:rsid w:val="00B06C92"/>
    <w:rsid w:val="00B078BD"/>
    <w:rsid w:val="00B100A7"/>
    <w:rsid w:val="00B1165D"/>
    <w:rsid w:val="00B11674"/>
    <w:rsid w:val="00B121FA"/>
    <w:rsid w:val="00B12207"/>
    <w:rsid w:val="00B12B42"/>
    <w:rsid w:val="00B133A9"/>
    <w:rsid w:val="00B1389C"/>
    <w:rsid w:val="00B13AEC"/>
    <w:rsid w:val="00B14418"/>
    <w:rsid w:val="00B14DD5"/>
    <w:rsid w:val="00B1522A"/>
    <w:rsid w:val="00B1555A"/>
    <w:rsid w:val="00B15B14"/>
    <w:rsid w:val="00B16486"/>
    <w:rsid w:val="00B16511"/>
    <w:rsid w:val="00B16C6C"/>
    <w:rsid w:val="00B17505"/>
    <w:rsid w:val="00B20706"/>
    <w:rsid w:val="00B20734"/>
    <w:rsid w:val="00B238DE"/>
    <w:rsid w:val="00B24CDD"/>
    <w:rsid w:val="00B2636B"/>
    <w:rsid w:val="00B264F3"/>
    <w:rsid w:val="00B27608"/>
    <w:rsid w:val="00B27B5B"/>
    <w:rsid w:val="00B303D5"/>
    <w:rsid w:val="00B30FEF"/>
    <w:rsid w:val="00B316ED"/>
    <w:rsid w:val="00B31935"/>
    <w:rsid w:val="00B31DF4"/>
    <w:rsid w:val="00B32A8F"/>
    <w:rsid w:val="00B33C33"/>
    <w:rsid w:val="00B340E7"/>
    <w:rsid w:val="00B34F16"/>
    <w:rsid w:val="00B36A15"/>
    <w:rsid w:val="00B36E9B"/>
    <w:rsid w:val="00B36F38"/>
    <w:rsid w:val="00B3778F"/>
    <w:rsid w:val="00B37880"/>
    <w:rsid w:val="00B37E05"/>
    <w:rsid w:val="00B40234"/>
    <w:rsid w:val="00B40C4B"/>
    <w:rsid w:val="00B414D4"/>
    <w:rsid w:val="00B4165F"/>
    <w:rsid w:val="00B4217A"/>
    <w:rsid w:val="00B42D68"/>
    <w:rsid w:val="00B43897"/>
    <w:rsid w:val="00B44168"/>
    <w:rsid w:val="00B44C1D"/>
    <w:rsid w:val="00B450AB"/>
    <w:rsid w:val="00B456E2"/>
    <w:rsid w:val="00B45794"/>
    <w:rsid w:val="00B46B8A"/>
    <w:rsid w:val="00B50430"/>
    <w:rsid w:val="00B51550"/>
    <w:rsid w:val="00B51820"/>
    <w:rsid w:val="00B51A67"/>
    <w:rsid w:val="00B521D0"/>
    <w:rsid w:val="00B52B83"/>
    <w:rsid w:val="00B533B5"/>
    <w:rsid w:val="00B5356E"/>
    <w:rsid w:val="00B53A89"/>
    <w:rsid w:val="00B53D20"/>
    <w:rsid w:val="00B540F2"/>
    <w:rsid w:val="00B54155"/>
    <w:rsid w:val="00B54317"/>
    <w:rsid w:val="00B54EBE"/>
    <w:rsid w:val="00B555F8"/>
    <w:rsid w:val="00B55EB2"/>
    <w:rsid w:val="00B61837"/>
    <w:rsid w:val="00B618D4"/>
    <w:rsid w:val="00B61AEA"/>
    <w:rsid w:val="00B62365"/>
    <w:rsid w:val="00B632BC"/>
    <w:rsid w:val="00B63744"/>
    <w:rsid w:val="00B6375B"/>
    <w:rsid w:val="00B63C04"/>
    <w:rsid w:val="00B63C06"/>
    <w:rsid w:val="00B63D2A"/>
    <w:rsid w:val="00B641CC"/>
    <w:rsid w:val="00B64785"/>
    <w:rsid w:val="00B651A8"/>
    <w:rsid w:val="00B651FF"/>
    <w:rsid w:val="00B66423"/>
    <w:rsid w:val="00B66514"/>
    <w:rsid w:val="00B66F30"/>
    <w:rsid w:val="00B67212"/>
    <w:rsid w:val="00B672B9"/>
    <w:rsid w:val="00B70918"/>
    <w:rsid w:val="00B70E4B"/>
    <w:rsid w:val="00B70F04"/>
    <w:rsid w:val="00B71A59"/>
    <w:rsid w:val="00B72CDA"/>
    <w:rsid w:val="00B7317A"/>
    <w:rsid w:val="00B73364"/>
    <w:rsid w:val="00B73B73"/>
    <w:rsid w:val="00B74564"/>
    <w:rsid w:val="00B74724"/>
    <w:rsid w:val="00B74E1C"/>
    <w:rsid w:val="00B74F50"/>
    <w:rsid w:val="00B751C8"/>
    <w:rsid w:val="00B76A60"/>
    <w:rsid w:val="00B76D07"/>
    <w:rsid w:val="00B800AB"/>
    <w:rsid w:val="00B80163"/>
    <w:rsid w:val="00B81039"/>
    <w:rsid w:val="00B8104A"/>
    <w:rsid w:val="00B810CD"/>
    <w:rsid w:val="00B8122C"/>
    <w:rsid w:val="00B8127E"/>
    <w:rsid w:val="00B81D6A"/>
    <w:rsid w:val="00B81FF5"/>
    <w:rsid w:val="00B8206F"/>
    <w:rsid w:val="00B82829"/>
    <w:rsid w:val="00B828D1"/>
    <w:rsid w:val="00B829DC"/>
    <w:rsid w:val="00B82BAB"/>
    <w:rsid w:val="00B82D68"/>
    <w:rsid w:val="00B83928"/>
    <w:rsid w:val="00B839B2"/>
    <w:rsid w:val="00B84355"/>
    <w:rsid w:val="00B8483B"/>
    <w:rsid w:val="00B87FAD"/>
    <w:rsid w:val="00B90037"/>
    <w:rsid w:val="00B90F33"/>
    <w:rsid w:val="00B914FD"/>
    <w:rsid w:val="00B92BF3"/>
    <w:rsid w:val="00B937B4"/>
    <w:rsid w:val="00B9500B"/>
    <w:rsid w:val="00B953BE"/>
    <w:rsid w:val="00B95CBD"/>
    <w:rsid w:val="00B95E7C"/>
    <w:rsid w:val="00B96374"/>
    <w:rsid w:val="00B963E3"/>
    <w:rsid w:val="00B9696F"/>
    <w:rsid w:val="00B96DEE"/>
    <w:rsid w:val="00B97364"/>
    <w:rsid w:val="00B976D1"/>
    <w:rsid w:val="00B97CF6"/>
    <w:rsid w:val="00B97E3B"/>
    <w:rsid w:val="00BA0242"/>
    <w:rsid w:val="00BA02B6"/>
    <w:rsid w:val="00BA0322"/>
    <w:rsid w:val="00BA0520"/>
    <w:rsid w:val="00BA09BB"/>
    <w:rsid w:val="00BA0F95"/>
    <w:rsid w:val="00BA1263"/>
    <w:rsid w:val="00BA127A"/>
    <w:rsid w:val="00BA24FD"/>
    <w:rsid w:val="00BA348A"/>
    <w:rsid w:val="00BA4BAE"/>
    <w:rsid w:val="00BA4BD5"/>
    <w:rsid w:val="00BA556E"/>
    <w:rsid w:val="00BA593F"/>
    <w:rsid w:val="00BA61E1"/>
    <w:rsid w:val="00BA63E3"/>
    <w:rsid w:val="00BB0704"/>
    <w:rsid w:val="00BB0F34"/>
    <w:rsid w:val="00BB106F"/>
    <w:rsid w:val="00BB1690"/>
    <w:rsid w:val="00BB1A08"/>
    <w:rsid w:val="00BB2555"/>
    <w:rsid w:val="00BB2690"/>
    <w:rsid w:val="00BB28BE"/>
    <w:rsid w:val="00BB333A"/>
    <w:rsid w:val="00BB3D3E"/>
    <w:rsid w:val="00BB4B39"/>
    <w:rsid w:val="00BB5067"/>
    <w:rsid w:val="00BB55E6"/>
    <w:rsid w:val="00BB67BE"/>
    <w:rsid w:val="00BB6ED5"/>
    <w:rsid w:val="00BC022D"/>
    <w:rsid w:val="00BC0254"/>
    <w:rsid w:val="00BC0282"/>
    <w:rsid w:val="00BC02A7"/>
    <w:rsid w:val="00BC1A43"/>
    <w:rsid w:val="00BC1AD3"/>
    <w:rsid w:val="00BC1C1D"/>
    <w:rsid w:val="00BC1F34"/>
    <w:rsid w:val="00BC2431"/>
    <w:rsid w:val="00BC2E2C"/>
    <w:rsid w:val="00BC3778"/>
    <w:rsid w:val="00BC40EB"/>
    <w:rsid w:val="00BC4217"/>
    <w:rsid w:val="00BC468A"/>
    <w:rsid w:val="00BC496E"/>
    <w:rsid w:val="00BC5DF9"/>
    <w:rsid w:val="00BC5FB3"/>
    <w:rsid w:val="00BC62BB"/>
    <w:rsid w:val="00BC6D94"/>
    <w:rsid w:val="00BC6E01"/>
    <w:rsid w:val="00BD0C1E"/>
    <w:rsid w:val="00BD137F"/>
    <w:rsid w:val="00BD1696"/>
    <w:rsid w:val="00BD2843"/>
    <w:rsid w:val="00BD442E"/>
    <w:rsid w:val="00BD49D0"/>
    <w:rsid w:val="00BD4E8A"/>
    <w:rsid w:val="00BD5033"/>
    <w:rsid w:val="00BD5210"/>
    <w:rsid w:val="00BD5854"/>
    <w:rsid w:val="00BD699D"/>
    <w:rsid w:val="00BD6ACD"/>
    <w:rsid w:val="00BD71CC"/>
    <w:rsid w:val="00BD72E1"/>
    <w:rsid w:val="00BE1142"/>
    <w:rsid w:val="00BE1A6F"/>
    <w:rsid w:val="00BE272F"/>
    <w:rsid w:val="00BE2754"/>
    <w:rsid w:val="00BE4D75"/>
    <w:rsid w:val="00BE51D6"/>
    <w:rsid w:val="00BE578E"/>
    <w:rsid w:val="00BE5AD7"/>
    <w:rsid w:val="00BE6060"/>
    <w:rsid w:val="00BE6069"/>
    <w:rsid w:val="00BE65E9"/>
    <w:rsid w:val="00BE750D"/>
    <w:rsid w:val="00BF0419"/>
    <w:rsid w:val="00BF0474"/>
    <w:rsid w:val="00BF0631"/>
    <w:rsid w:val="00BF093A"/>
    <w:rsid w:val="00BF14B0"/>
    <w:rsid w:val="00BF1511"/>
    <w:rsid w:val="00BF33C4"/>
    <w:rsid w:val="00BF3AD2"/>
    <w:rsid w:val="00BF3E58"/>
    <w:rsid w:val="00BF4019"/>
    <w:rsid w:val="00BF45FE"/>
    <w:rsid w:val="00BF4C49"/>
    <w:rsid w:val="00BF4FE1"/>
    <w:rsid w:val="00BF544A"/>
    <w:rsid w:val="00BF5963"/>
    <w:rsid w:val="00BF6874"/>
    <w:rsid w:val="00BF6F30"/>
    <w:rsid w:val="00BF7666"/>
    <w:rsid w:val="00C003D6"/>
    <w:rsid w:val="00C007D0"/>
    <w:rsid w:val="00C0088E"/>
    <w:rsid w:val="00C00CD3"/>
    <w:rsid w:val="00C026F0"/>
    <w:rsid w:val="00C02B7A"/>
    <w:rsid w:val="00C02D41"/>
    <w:rsid w:val="00C02F93"/>
    <w:rsid w:val="00C0359B"/>
    <w:rsid w:val="00C0378A"/>
    <w:rsid w:val="00C03C95"/>
    <w:rsid w:val="00C0433A"/>
    <w:rsid w:val="00C04353"/>
    <w:rsid w:val="00C046F4"/>
    <w:rsid w:val="00C04B86"/>
    <w:rsid w:val="00C04C6D"/>
    <w:rsid w:val="00C04CDD"/>
    <w:rsid w:val="00C05455"/>
    <w:rsid w:val="00C06734"/>
    <w:rsid w:val="00C07168"/>
    <w:rsid w:val="00C0755C"/>
    <w:rsid w:val="00C07B0A"/>
    <w:rsid w:val="00C07FA5"/>
    <w:rsid w:val="00C105F3"/>
    <w:rsid w:val="00C111A0"/>
    <w:rsid w:val="00C137D3"/>
    <w:rsid w:val="00C13963"/>
    <w:rsid w:val="00C14318"/>
    <w:rsid w:val="00C14461"/>
    <w:rsid w:val="00C14705"/>
    <w:rsid w:val="00C149B1"/>
    <w:rsid w:val="00C151CA"/>
    <w:rsid w:val="00C15E01"/>
    <w:rsid w:val="00C16540"/>
    <w:rsid w:val="00C16C30"/>
    <w:rsid w:val="00C16E30"/>
    <w:rsid w:val="00C1736D"/>
    <w:rsid w:val="00C17661"/>
    <w:rsid w:val="00C20169"/>
    <w:rsid w:val="00C207B9"/>
    <w:rsid w:val="00C20B26"/>
    <w:rsid w:val="00C21227"/>
    <w:rsid w:val="00C22595"/>
    <w:rsid w:val="00C225AB"/>
    <w:rsid w:val="00C22639"/>
    <w:rsid w:val="00C245AD"/>
    <w:rsid w:val="00C2480F"/>
    <w:rsid w:val="00C24A65"/>
    <w:rsid w:val="00C24A90"/>
    <w:rsid w:val="00C2585E"/>
    <w:rsid w:val="00C26711"/>
    <w:rsid w:val="00C2699E"/>
    <w:rsid w:val="00C26D81"/>
    <w:rsid w:val="00C27D04"/>
    <w:rsid w:val="00C3010B"/>
    <w:rsid w:val="00C30667"/>
    <w:rsid w:val="00C30723"/>
    <w:rsid w:val="00C30B9D"/>
    <w:rsid w:val="00C3158B"/>
    <w:rsid w:val="00C31A44"/>
    <w:rsid w:val="00C31C48"/>
    <w:rsid w:val="00C31ECF"/>
    <w:rsid w:val="00C32419"/>
    <w:rsid w:val="00C325D7"/>
    <w:rsid w:val="00C329B7"/>
    <w:rsid w:val="00C33C3F"/>
    <w:rsid w:val="00C34797"/>
    <w:rsid w:val="00C36618"/>
    <w:rsid w:val="00C369F1"/>
    <w:rsid w:val="00C37D87"/>
    <w:rsid w:val="00C4031B"/>
    <w:rsid w:val="00C40A0A"/>
    <w:rsid w:val="00C40D3D"/>
    <w:rsid w:val="00C40FCE"/>
    <w:rsid w:val="00C4230E"/>
    <w:rsid w:val="00C42AF0"/>
    <w:rsid w:val="00C42F24"/>
    <w:rsid w:val="00C434E5"/>
    <w:rsid w:val="00C438DC"/>
    <w:rsid w:val="00C45345"/>
    <w:rsid w:val="00C45641"/>
    <w:rsid w:val="00C456C5"/>
    <w:rsid w:val="00C45F7B"/>
    <w:rsid w:val="00C4630D"/>
    <w:rsid w:val="00C4634E"/>
    <w:rsid w:val="00C46AF8"/>
    <w:rsid w:val="00C46C6B"/>
    <w:rsid w:val="00C47269"/>
    <w:rsid w:val="00C47D14"/>
    <w:rsid w:val="00C5038B"/>
    <w:rsid w:val="00C50390"/>
    <w:rsid w:val="00C50D99"/>
    <w:rsid w:val="00C50E68"/>
    <w:rsid w:val="00C5106B"/>
    <w:rsid w:val="00C518C2"/>
    <w:rsid w:val="00C5206C"/>
    <w:rsid w:val="00C521B7"/>
    <w:rsid w:val="00C5266D"/>
    <w:rsid w:val="00C52C08"/>
    <w:rsid w:val="00C52C73"/>
    <w:rsid w:val="00C52F7D"/>
    <w:rsid w:val="00C52FBA"/>
    <w:rsid w:val="00C53CA2"/>
    <w:rsid w:val="00C547C7"/>
    <w:rsid w:val="00C54A80"/>
    <w:rsid w:val="00C55864"/>
    <w:rsid w:val="00C55B0D"/>
    <w:rsid w:val="00C55D0B"/>
    <w:rsid w:val="00C561BE"/>
    <w:rsid w:val="00C5750E"/>
    <w:rsid w:val="00C603D1"/>
    <w:rsid w:val="00C60754"/>
    <w:rsid w:val="00C60C7E"/>
    <w:rsid w:val="00C60EEC"/>
    <w:rsid w:val="00C6150A"/>
    <w:rsid w:val="00C625FB"/>
    <w:rsid w:val="00C63BF4"/>
    <w:rsid w:val="00C63C69"/>
    <w:rsid w:val="00C63DF0"/>
    <w:rsid w:val="00C64117"/>
    <w:rsid w:val="00C64197"/>
    <w:rsid w:val="00C641EF"/>
    <w:rsid w:val="00C645DE"/>
    <w:rsid w:val="00C650E3"/>
    <w:rsid w:val="00C652B3"/>
    <w:rsid w:val="00C653C1"/>
    <w:rsid w:val="00C65BC9"/>
    <w:rsid w:val="00C66C58"/>
    <w:rsid w:val="00C67522"/>
    <w:rsid w:val="00C6778F"/>
    <w:rsid w:val="00C70588"/>
    <w:rsid w:val="00C712E6"/>
    <w:rsid w:val="00C719B0"/>
    <w:rsid w:val="00C71AC7"/>
    <w:rsid w:val="00C71D19"/>
    <w:rsid w:val="00C71E86"/>
    <w:rsid w:val="00C72319"/>
    <w:rsid w:val="00C73E2A"/>
    <w:rsid w:val="00C75503"/>
    <w:rsid w:val="00C75A7E"/>
    <w:rsid w:val="00C76256"/>
    <w:rsid w:val="00C762BC"/>
    <w:rsid w:val="00C774E9"/>
    <w:rsid w:val="00C810D8"/>
    <w:rsid w:val="00C81959"/>
    <w:rsid w:val="00C81B40"/>
    <w:rsid w:val="00C81D88"/>
    <w:rsid w:val="00C81F3B"/>
    <w:rsid w:val="00C821F8"/>
    <w:rsid w:val="00C84598"/>
    <w:rsid w:val="00C84CF6"/>
    <w:rsid w:val="00C84DCE"/>
    <w:rsid w:val="00C8505C"/>
    <w:rsid w:val="00C85867"/>
    <w:rsid w:val="00C87111"/>
    <w:rsid w:val="00C8769E"/>
    <w:rsid w:val="00C90786"/>
    <w:rsid w:val="00C90C63"/>
    <w:rsid w:val="00C91FFD"/>
    <w:rsid w:val="00C92C4E"/>
    <w:rsid w:val="00C93DF8"/>
    <w:rsid w:val="00C941F0"/>
    <w:rsid w:val="00C94C54"/>
    <w:rsid w:val="00C96477"/>
    <w:rsid w:val="00C966AB"/>
    <w:rsid w:val="00C966FA"/>
    <w:rsid w:val="00C96BCC"/>
    <w:rsid w:val="00C97593"/>
    <w:rsid w:val="00C977EA"/>
    <w:rsid w:val="00CA0596"/>
    <w:rsid w:val="00CA0F9F"/>
    <w:rsid w:val="00CA1778"/>
    <w:rsid w:val="00CA1F9F"/>
    <w:rsid w:val="00CA229E"/>
    <w:rsid w:val="00CA2A28"/>
    <w:rsid w:val="00CA3DEF"/>
    <w:rsid w:val="00CA3FE1"/>
    <w:rsid w:val="00CA42A8"/>
    <w:rsid w:val="00CA5A93"/>
    <w:rsid w:val="00CA5C0F"/>
    <w:rsid w:val="00CA620C"/>
    <w:rsid w:val="00CA626A"/>
    <w:rsid w:val="00CA6BB9"/>
    <w:rsid w:val="00CA7928"/>
    <w:rsid w:val="00CB05DA"/>
    <w:rsid w:val="00CB068A"/>
    <w:rsid w:val="00CB1042"/>
    <w:rsid w:val="00CB1588"/>
    <w:rsid w:val="00CB1675"/>
    <w:rsid w:val="00CB18D2"/>
    <w:rsid w:val="00CB27E9"/>
    <w:rsid w:val="00CB3882"/>
    <w:rsid w:val="00CB45B6"/>
    <w:rsid w:val="00CB4656"/>
    <w:rsid w:val="00CB4CA7"/>
    <w:rsid w:val="00CB4D73"/>
    <w:rsid w:val="00CB57A7"/>
    <w:rsid w:val="00CB5F9A"/>
    <w:rsid w:val="00CB6783"/>
    <w:rsid w:val="00CB6EBD"/>
    <w:rsid w:val="00CB74D7"/>
    <w:rsid w:val="00CB7BF9"/>
    <w:rsid w:val="00CC00C3"/>
    <w:rsid w:val="00CC0A94"/>
    <w:rsid w:val="00CC0E82"/>
    <w:rsid w:val="00CC16AF"/>
    <w:rsid w:val="00CC189A"/>
    <w:rsid w:val="00CC19F0"/>
    <w:rsid w:val="00CC262E"/>
    <w:rsid w:val="00CC3348"/>
    <w:rsid w:val="00CC3AD3"/>
    <w:rsid w:val="00CC3DE9"/>
    <w:rsid w:val="00CC438D"/>
    <w:rsid w:val="00CC5015"/>
    <w:rsid w:val="00CC5453"/>
    <w:rsid w:val="00CC5E7B"/>
    <w:rsid w:val="00CC5F34"/>
    <w:rsid w:val="00CC7184"/>
    <w:rsid w:val="00CD00A8"/>
    <w:rsid w:val="00CD01B5"/>
    <w:rsid w:val="00CD22A8"/>
    <w:rsid w:val="00CD2A21"/>
    <w:rsid w:val="00CD3021"/>
    <w:rsid w:val="00CD338A"/>
    <w:rsid w:val="00CD3CDC"/>
    <w:rsid w:val="00CD46E8"/>
    <w:rsid w:val="00CD4A24"/>
    <w:rsid w:val="00CD4F49"/>
    <w:rsid w:val="00CD576C"/>
    <w:rsid w:val="00CD5FC8"/>
    <w:rsid w:val="00CD6757"/>
    <w:rsid w:val="00CD7EDB"/>
    <w:rsid w:val="00CD7F77"/>
    <w:rsid w:val="00CE15BC"/>
    <w:rsid w:val="00CE26D9"/>
    <w:rsid w:val="00CE39AC"/>
    <w:rsid w:val="00CE3E3E"/>
    <w:rsid w:val="00CE541F"/>
    <w:rsid w:val="00CE58A8"/>
    <w:rsid w:val="00CE5BD0"/>
    <w:rsid w:val="00CE6529"/>
    <w:rsid w:val="00CE6CD2"/>
    <w:rsid w:val="00CE6FB9"/>
    <w:rsid w:val="00CE764A"/>
    <w:rsid w:val="00CE7F8F"/>
    <w:rsid w:val="00CF034A"/>
    <w:rsid w:val="00CF03C0"/>
    <w:rsid w:val="00CF0B15"/>
    <w:rsid w:val="00CF1913"/>
    <w:rsid w:val="00CF199B"/>
    <w:rsid w:val="00CF19AC"/>
    <w:rsid w:val="00CF1DE1"/>
    <w:rsid w:val="00CF20E0"/>
    <w:rsid w:val="00CF2293"/>
    <w:rsid w:val="00CF2BFE"/>
    <w:rsid w:val="00CF3176"/>
    <w:rsid w:val="00CF472A"/>
    <w:rsid w:val="00CF4C11"/>
    <w:rsid w:val="00CF5974"/>
    <w:rsid w:val="00CF5BBC"/>
    <w:rsid w:val="00CF5DBD"/>
    <w:rsid w:val="00CF5E21"/>
    <w:rsid w:val="00CF5E78"/>
    <w:rsid w:val="00CF6579"/>
    <w:rsid w:val="00CF6BA7"/>
    <w:rsid w:val="00CF6F0F"/>
    <w:rsid w:val="00CF7001"/>
    <w:rsid w:val="00CF73C4"/>
    <w:rsid w:val="00CF774F"/>
    <w:rsid w:val="00CF7A2B"/>
    <w:rsid w:val="00D003D2"/>
    <w:rsid w:val="00D00CBB"/>
    <w:rsid w:val="00D011AC"/>
    <w:rsid w:val="00D0230B"/>
    <w:rsid w:val="00D028DC"/>
    <w:rsid w:val="00D029E6"/>
    <w:rsid w:val="00D0400E"/>
    <w:rsid w:val="00D042C6"/>
    <w:rsid w:val="00D0436A"/>
    <w:rsid w:val="00D04661"/>
    <w:rsid w:val="00D04861"/>
    <w:rsid w:val="00D04873"/>
    <w:rsid w:val="00D04D88"/>
    <w:rsid w:val="00D05313"/>
    <w:rsid w:val="00D05B50"/>
    <w:rsid w:val="00D076D2"/>
    <w:rsid w:val="00D10FBB"/>
    <w:rsid w:val="00D1165F"/>
    <w:rsid w:val="00D11FBB"/>
    <w:rsid w:val="00D122EA"/>
    <w:rsid w:val="00D12A90"/>
    <w:rsid w:val="00D13C45"/>
    <w:rsid w:val="00D1418B"/>
    <w:rsid w:val="00D1471E"/>
    <w:rsid w:val="00D14F73"/>
    <w:rsid w:val="00D151C5"/>
    <w:rsid w:val="00D15E6F"/>
    <w:rsid w:val="00D16737"/>
    <w:rsid w:val="00D1683C"/>
    <w:rsid w:val="00D170AD"/>
    <w:rsid w:val="00D172CF"/>
    <w:rsid w:val="00D17BBE"/>
    <w:rsid w:val="00D20B48"/>
    <w:rsid w:val="00D22185"/>
    <w:rsid w:val="00D222B0"/>
    <w:rsid w:val="00D2263D"/>
    <w:rsid w:val="00D22B85"/>
    <w:rsid w:val="00D22D26"/>
    <w:rsid w:val="00D23077"/>
    <w:rsid w:val="00D2371A"/>
    <w:rsid w:val="00D23799"/>
    <w:rsid w:val="00D24157"/>
    <w:rsid w:val="00D24824"/>
    <w:rsid w:val="00D24C3C"/>
    <w:rsid w:val="00D24DE2"/>
    <w:rsid w:val="00D2582A"/>
    <w:rsid w:val="00D26932"/>
    <w:rsid w:val="00D26942"/>
    <w:rsid w:val="00D26989"/>
    <w:rsid w:val="00D271E4"/>
    <w:rsid w:val="00D27509"/>
    <w:rsid w:val="00D275B3"/>
    <w:rsid w:val="00D2775B"/>
    <w:rsid w:val="00D27941"/>
    <w:rsid w:val="00D27CFF"/>
    <w:rsid w:val="00D27D8B"/>
    <w:rsid w:val="00D30370"/>
    <w:rsid w:val="00D310C3"/>
    <w:rsid w:val="00D315AA"/>
    <w:rsid w:val="00D31EF8"/>
    <w:rsid w:val="00D32736"/>
    <w:rsid w:val="00D330DA"/>
    <w:rsid w:val="00D3393B"/>
    <w:rsid w:val="00D33FA0"/>
    <w:rsid w:val="00D3418F"/>
    <w:rsid w:val="00D34667"/>
    <w:rsid w:val="00D349C7"/>
    <w:rsid w:val="00D3560C"/>
    <w:rsid w:val="00D35ED4"/>
    <w:rsid w:val="00D36152"/>
    <w:rsid w:val="00D3668E"/>
    <w:rsid w:val="00D4096C"/>
    <w:rsid w:val="00D40E38"/>
    <w:rsid w:val="00D417EE"/>
    <w:rsid w:val="00D41A34"/>
    <w:rsid w:val="00D41ACC"/>
    <w:rsid w:val="00D41D42"/>
    <w:rsid w:val="00D42824"/>
    <w:rsid w:val="00D429E4"/>
    <w:rsid w:val="00D42DCC"/>
    <w:rsid w:val="00D43EBF"/>
    <w:rsid w:val="00D4503D"/>
    <w:rsid w:val="00D4511D"/>
    <w:rsid w:val="00D451BB"/>
    <w:rsid w:val="00D4670F"/>
    <w:rsid w:val="00D46733"/>
    <w:rsid w:val="00D47443"/>
    <w:rsid w:val="00D50056"/>
    <w:rsid w:val="00D509A7"/>
    <w:rsid w:val="00D50ECE"/>
    <w:rsid w:val="00D51A54"/>
    <w:rsid w:val="00D52055"/>
    <w:rsid w:val="00D549D3"/>
    <w:rsid w:val="00D55939"/>
    <w:rsid w:val="00D55D55"/>
    <w:rsid w:val="00D56135"/>
    <w:rsid w:val="00D57EC5"/>
    <w:rsid w:val="00D5DB6C"/>
    <w:rsid w:val="00D60C51"/>
    <w:rsid w:val="00D60CC6"/>
    <w:rsid w:val="00D60DBE"/>
    <w:rsid w:val="00D61129"/>
    <w:rsid w:val="00D618C2"/>
    <w:rsid w:val="00D61C83"/>
    <w:rsid w:val="00D62BCB"/>
    <w:rsid w:val="00D62BD3"/>
    <w:rsid w:val="00D62BE7"/>
    <w:rsid w:val="00D62BFC"/>
    <w:rsid w:val="00D64ACF"/>
    <w:rsid w:val="00D64DBB"/>
    <w:rsid w:val="00D64F8C"/>
    <w:rsid w:val="00D65429"/>
    <w:rsid w:val="00D6574C"/>
    <w:rsid w:val="00D658C5"/>
    <w:rsid w:val="00D65BE0"/>
    <w:rsid w:val="00D6601A"/>
    <w:rsid w:val="00D66325"/>
    <w:rsid w:val="00D6663E"/>
    <w:rsid w:val="00D6666B"/>
    <w:rsid w:val="00D66905"/>
    <w:rsid w:val="00D7028E"/>
    <w:rsid w:val="00D7036B"/>
    <w:rsid w:val="00D70516"/>
    <w:rsid w:val="00D70B07"/>
    <w:rsid w:val="00D70B9E"/>
    <w:rsid w:val="00D70FE6"/>
    <w:rsid w:val="00D7152B"/>
    <w:rsid w:val="00D71655"/>
    <w:rsid w:val="00D71F22"/>
    <w:rsid w:val="00D732CF"/>
    <w:rsid w:val="00D737A9"/>
    <w:rsid w:val="00D739B1"/>
    <w:rsid w:val="00D73AAD"/>
    <w:rsid w:val="00D7504E"/>
    <w:rsid w:val="00D7565B"/>
    <w:rsid w:val="00D7577C"/>
    <w:rsid w:val="00D75BDB"/>
    <w:rsid w:val="00D76812"/>
    <w:rsid w:val="00D770F4"/>
    <w:rsid w:val="00D77280"/>
    <w:rsid w:val="00D77631"/>
    <w:rsid w:val="00D77637"/>
    <w:rsid w:val="00D777C6"/>
    <w:rsid w:val="00D7786F"/>
    <w:rsid w:val="00D77E0A"/>
    <w:rsid w:val="00D804C1"/>
    <w:rsid w:val="00D8094F"/>
    <w:rsid w:val="00D80992"/>
    <w:rsid w:val="00D8140B"/>
    <w:rsid w:val="00D81A63"/>
    <w:rsid w:val="00D81F2F"/>
    <w:rsid w:val="00D82B35"/>
    <w:rsid w:val="00D83C57"/>
    <w:rsid w:val="00D8451D"/>
    <w:rsid w:val="00D84F59"/>
    <w:rsid w:val="00D85482"/>
    <w:rsid w:val="00D856AB"/>
    <w:rsid w:val="00D86411"/>
    <w:rsid w:val="00D867BA"/>
    <w:rsid w:val="00D8684A"/>
    <w:rsid w:val="00D869B7"/>
    <w:rsid w:val="00D870D8"/>
    <w:rsid w:val="00D87519"/>
    <w:rsid w:val="00D90B5B"/>
    <w:rsid w:val="00D90D38"/>
    <w:rsid w:val="00D910E4"/>
    <w:rsid w:val="00D91124"/>
    <w:rsid w:val="00D915BB"/>
    <w:rsid w:val="00D91B21"/>
    <w:rsid w:val="00D92AA2"/>
    <w:rsid w:val="00D92E63"/>
    <w:rsid w:val="00D946EB"/>
    <w:rsid w:val="00D94CC8"/>
    <w:rsid w:val="00D950EC"/>
    <w:rsid w:val="00D957D5"/>
    <w:rsid w:val="00D95E22"/>
    <w:rsid w:val="00D97080"/>
    <w:rsid w:val="00D97755"/>
    <w:rsid w:val="00D97899"/>
    <w:rsid w:val="00D97CE3"/>
    <w:rsid w:val="00D97ECE"/>
    <w:rsid w:val="00DA0E5D"/>
    <w:rsid w:val="00DA1E71"/>
    <w:rsid w:val="00DA220C"/>
    <w:rsid w:val="00DA258A"/>
    <w:rsid w:val="00DA3158"/>
    <w:rsid w:val="00DA33F8"/>
    <w:rsid w:val="00DA367A"/>
    <w:rsid w:val="00DA3C3B"/>
    <w:rsid w:val="00DA3E02"/>
    <w:rsid w:val="00DA420D"/>
    <w:rsid w:val="00DA443A"/>
    <w:rsid w:val="00DA509A"/>
    <w:rsid w:val="00DA5B51"/>
    <w:rsid w:val="00DA5D86"/>
    <w:rsid w:val="00DA6908"/>
    <w:rsid w:val="00DA70AB"/>
    <w:rsid w:val="00DA7DF1"/>
    <w:rsid w:val="00DB102B"/>
    <w:rsid w:val="00DB23EE"/>
    <w:rsid w:val="00DB2608"/>
    <w:rsid w:val="00DB2758"/>
    <w:rsid w:val="00DB2B3F"/>
    <w:rsid w:val="00DB2EBB"/>
    <w:rsid w:val="00DB3080"/>
    <w:rsid w:val="00DB30B3"/>
    <w:rsid w:val="00DB3551"/>
    <w:rsid w:val="00DB3707"/>
    <w:rsid w:val="00DB3D60"/>
    <w:rsid w:val="00DB4BDE"/>
    <w:rsid w:val="00DB52A4"/>
    <w:rsid w:val="00DB6169"/>
    <w:rsid w:val="00DB6273"/>
    <w:rsid w:val="00DB64AF"/>
    <w:rsid w:val="00DB64BA"/>
    <w:rsid w:val="00DB7E74"/>
    <w:rsid w:val="00DC0185"/>
    <w:rsid w:val="00DC1FB4"/>
    <w:rsid w:val="00DC24B1"/>
    <w:rsid w:val="00DC2996"/>
    <w:rsid w:val="00DC2FA3"/>
    <w:rsid w:val="00DC320B"/>
    <w:rsid w:val="00DC3359"/>
    <w:rsid w:val="00DC36EC"/>
    <w:rsid w:val="00DC45BB"/>
    <w:rsid w:val="00DC4C07"/>
    <w:rsid w:val="00DC4CC5"/>
    <w:rsid w:val="00DC64FF"/>
    <w:rsid w:val="00DC7948"/>
    <w:rsid w:val="00DC7B3E"/>
    <w:rsid w:val="00DD00F0"/>
    <w:rsid w:val="00DD0269"/>
    <w:rsid w:val="00DD0A72"/>
    <w:rsid w:val="00DD13F7"/>
    <w:rsid w:val="00DD1A98"/>
    <w:rsid w:val="00DD1C83"/>
    <w:rsid w:val="00DD2586"/>
    <w:rsid w:val="00DD273E"/>
    <w:rsid w:val="00DD323E"/>
    <w:rsid w:val="00DD3B60"/>
    <w:rsid w:val="00DD46D0"/>
    <w:rsid w:val="00DD5411"/>
    <w:rsid w:val="00DD55AE"/>
    <w:rsid w:val="00DD5FE9"/>
    <w:rsid w:val="00DD6373"/>
    <w:rsid w:val="00DD7FB0"/>
    <w:rsid w:val="00DE132B"/>
    <w:rsid w:val="00DE1F19"/>
    <w:rsid w:val="00DE1FC7"/>
    <w:rsid w:val="00DE217F"/>
    <w:rsid w:val="00DE23FD"/>
    <w:rsid w:val="00DE2BF4"/>
    <w:rsid w:val="00DE3305"/>
    <w:rsid w:val="00DE3C87"/>
    <w:rsid w:val="00DE411E"/>
    <w:rsid w:val="00DE43DC"/>
    <w:rsid w:val="00DE4644"/>
    <w:rsid w:val="00DE468F"/>
    <w:rsid w:val="00DE4A60"/>
    <w:rsid w:val="00DE4C50"/>
    <w:rsid w:val="00DE7552"/>
    <w:rsid w:val="00DE75EE"/>
    <w:rsid w:val="00DE7C8F"/>
    <w:rsid w:val="00DF0903"/>
    <w:rsid w:val="00DF0A50"/>
    <w:rsid w:val="00DF27FE"/>
    <w:rsid w:val="00DF2B22"/>
    <w:rsid w:val="00DF33BA"/>
    <w:rsid w:val="00DF3455"/>
    <w:rsid w:val="00DF34E9"/>
    <w:rsid w:val="00DF3CE2"/>
    <w:rsid w:val="00DF4BDF"/>
    <w:rsid w:val="00DF5659"/>
    <w:rsid w:val="00DF5836"/>
    <w:rsid w:val="00DF584F"/>
    <w:rsid w:val="00DF5C21"/>
    <w:rsid w:val="00DF613C"/>
    <w:rsid w:val="00DF6758"/>
    <w:rsid w:val="00DF69C9"/>
    <w:rsid w:val="00DF6B1E"/>
    <w:rsid w:val="00DF7B03"/>
    <w:rsid w:val="00E01393"/>
    <w:rsid w:val="00E03DDD"/>
    <w:rsid w:val="00E03FE6"/>
    <w:rsid w:val="00E04AEE"/>
    <w:rsid w:val="00E052C9"/>
    <w:rsid w:val="00E05A5A"/>
    <w:rsid w:val="00E05EC2"/>
    <w:rsid w:val="00E0601A"/>
    <w:rsid w:val="00E0670B"/>
    <w:rsid w:val="00E1052A"/>
    <w:rsid w:val="00E10BDB"/>
    <w:rsid w:val="00E10FEA"/>
    <w:rsid w:val="00E110C9"/>
    <w:rsid w:val="00E1163E"/>
    <w:rsid w:val="00E1199F"/>
    <w:rsid w:val="00E13648"/>
    <w:rsid w:val="00E138A7"/>
    <w:rsid w:val="00E1401B"/>
    <w:rsid w:val="00E14283"/>
    <w:rsid w:val="00E14447"/>
    <w:rsid w:val="00E15078"/>
    <w:rsid w:val="00E155D9"/>
    <w:rsid w:val="00E1561A"/>
    <w:rsid w:val="00E1609A"/>
    <w:rsid w:val="00E1621B"/>
    <w:rsid w:val="00E1671C"/>
    <w:rsid w:val="00E16A64"/>
    <w:rsid w:val="00E16FF5"/>
    <w:rsid w:val="00E175AC"/>
    <w:rsid w:val="00E20894"/>
    <w:rsid w:val="00E2126D"/>
    <w:rsid w:val="00E2162E"/>
    <w:rsid w:val="00E221E2"/>
    <w:rsid w:val="00E22394"/>
    <w:rsid w:val="00E23A03"/>
    <w:rsid w:val="00E23CD1"/>
    <w:rsid w:val="00E23F32"/>
    <w:rsid w:val="00E23F95"/>
    <w:rsid w:val="00E24376"/>
    <w:rsid w:val="00E24955"/>
    <w:rsid w:val="00E25390"/>
    <w:rsid w:val="00E26485"/>
    <w:rsid w:val="00E265B5"/>
    <w:rsid w:val="00E266F3"/>
    <w:rsid w:val="00E26961"/>
    <w:rsid w:val="00E3096D"/>
    <w:rsid w:val="00E30B95"/>
    <w:rsid w:val="00E31086"/>
    <w:rsid w:val="00E31412"/>
    <w:rsid w:val="00E31C36"/>
    <w:rsid w:val="00E32472"/>
    <w:rsid w:val="00E32EBE"/>
    <w:rsid w:val="00E354E8"/>
    <w:rsid w:val="00E356B4"/>
    <w:rsid w:val="00E35B96"/>
    <w:rsid w:val="00E3602D"/>
    <w:rsid w:val="00E3622A"/>
    <w:rsid w:val="00E375CC"/>
    <w:rsid w:val="00E40435"/>
    <w:rsid w:val="00E407F2"/>
    <w:rsid w:val="00E40C5A"/>
    <w:rsid w:val="00E41F7B"/>
    <w:rsid w:val="00E42169"/>
    <w:rsid w:val="00E43312"/>
    <w:rsid w:val="00E44605"/>
    <w:rsid w:val="00E44648"/>
    <w:rsid w:val="00E44C92"/>
    <w:rsid w:val="00E44F60"/>
    <w:rsid w:val="00E455DE"/>
    <w:rsid w:val="00E45C44"/>
    <w:rsid w:val="00E45E54"/>
    <w:rsid w:val="00E463D4"/>
    <w:rsid w:val="00E4707F"/>
    <w:rsid w:val="00E47A4B"/>
    <w:rsid w:val="00E47BB1"/>
    <w:rsid w:val="00E47D96"/>
    <w:rsid w:val="00E5017B"/>
    <w:rsid w:val="00E50393"/>
    <w:rsid w:val="00E50634"/>
    <w:rsid w:val="00E514D2"/>
    <w:rsid w:val="00E519F0"/>
    <w:rsid w:val="00E51EFE"/>
    <w:rsid w:val="00E528DA"/>
    <w:rsid w:val="00E52DF8"/>
    <w:rsid w:val="00E52F00"/>
    <w:rsid w:val="00E539FC"/>
    <w:rsid w:val="00E544F4"/>
    <w:rsid w:val="00E5632F"/>
    <w:rsid w:val="00E56CEB"/>
    <w:rsid w:val="00E603B1"/>
    <w:rsid w:val="00E60463"/>
    <w:rsid w:val="00E60AE7"/>
    <w:rsid w:val="00E60C0D"/>
    <w:rsid w:val="00E60C6A"/>
    <w:rsid w:val="00E60DA6"/>
    <w:rsid w:val="00E61E6B"/>
    <w:rsid w:val="00E62C0C"/>
    <w:rsid w:val="00E62DBF"/>
    <w:rsid w:val="00E63A5B"/>
    <w:rsid w:val="00E6446D"/>
    <w:rsid w:val="00E64B39"/>
    <w:rsid w:val="00E65217"/>
    <w:rsid w:val="00E65540"/>
    <w:rsid w:val="00E65A86"/>
    <w:rsid w:val="00E65F78"/>
    <w:rsid w:val="00E66530"/>
    <w:rsid w:val="00E666A0"/>
    <w:rsid w:val="00E66CE9"/>
    <w:rsid w:val="00E67247"/>
    <w:rsid w:val="00E67479"/>
    <w:rsid w:val="00E7076E"/>
    <w:rsid w:val="00E70A19"/>
    <w:rsid w:val="00E70EE0"/>
    <w:rsid w:val="00E70F40"/>
    <w:rsid w:val="00E71AA9"/>
    <w:rsid w:val="00E71B52"/>
    <w:rsid w:val="00E721B9"/>
    <w:rsid w:val="00E72743"/>
    <w:rsid w:val="00E72A0D"/>
    <w:rsid w:val="00E72BDB"/>
    <w:rsid w:val="00E72CED"/>
    <w:rsid w:val="00E73A89"/>
    <w:rsid w:val="00E73CDC"/>
    <w:rsid w:val="00E73EEC"/>
    <w:rsid w:val="00E73FE0"/>
    <w:rsid w:val="00E74086"/>
    <w:rsid w:val="00E74CEB"/>
    <w:rsid w:val="00E7508F"/>
    <w:rsid w:val="00E75894"/>
    <w:rsid w:val="00E76645"/>
    <w:rsid w:val="00E76FCE"/>
    <w:rsid w:val="00E7776C"/>
    <w:rsid w:val="00E77D7D"/>
    <w:rsid w:val="00E80B56"/>
    <w:rsid w:val="00E81648"/>
    <w:rsid w:val="00E8166C"/>
    <w:rsid w:val="00E8199C"/>
    <w:rsid w:val="00E81DC3"/>
    <w:rsid w:val="00E827F6"/>
    <w:rsid w:val="00E82C53"/>
    <w:rsid w:val="00E84C77"/>
    <w:rsid w:val="00E85FC4"/>
    <w:rsid w:val="00E8635B"/>
    <w:rsid w:val="00E8666B"/>
    <w:rsid w:val="00E8699C"/>
    <w:rsid w:val="00E87314"/>
    <w:rsid w:val="00E87B41"/>
    <w:rsid w:val="00E87E0C"/>
    <w:rsid w:val="00E902CB"/>
    <w:rsid w:val="00E90C3C"/>
    <w:rsid w:val="00E910BD"/>
    <w:rsid w:val="00E913CF"/>
    <w:rsid w:val="00E9173D"/>
    <w:rsid w:val="00E91B80"/>
    <w:rsid w:val="00E923EE"/>
    <w:rsid w:val="00E926A8"/>
    <w:rsid w:val="00E9280B"/>
    <w:rsid w:val="00E9386E"/>
    <w:rsid w:val="00E93ECF"/>
    <w:rsid w:val="00E94044"/>
    <w:rsid w:val="00E940AB"/>
    <w:rsid w:val="00E96527"/>
    <w:rsid w:val="00E96B9F"/>
    <w:rsid w:val="00E97672"/>
    <w:rsid w:val="00EA0637"/>
    <w:rsid w:val="00EA0E3E"/>
    <w:rsid w:val="00EA1903"/>
    <w:rsid w:val="00EA1E28"/>
    <w:rsid w:val="00EA2A3A"/>
    <w:rsid w:val="00EA2B36"/>
    <w:rsid w:val="00EA2DDE"/>
    <w:rsid w:val="00EA31A8"/>
    <w:rsid w:val="00EA37A1"/>
    <w:rsid w:val="00EA415C"/>
    <w:rsid w:val="00EA4354"/>
    <w:rsid w:val="00EA4AC3"/>
    <w:rsid w:val="00EA4F66"/>
    <w:rsid w:val="00EA5BA0"/>
    <w:rsid w:val="00EA6C60"/>
    <w:rsid w:val="00EA6F49"/>
    <w:rsid w:val="00EA7E5B"/>
    <w:rsid w:val="00EB10DC"/>
    <w:rsid w:val="00EB1AE2"/>
    <w:rsid w:val="00EB21BB"/>
    <w:rsid w:val="00EB3433"/>
    <w:rsid w:val="00EB3B34"/>
    <w:rsid w:val="00EB3C18"/>
    <w:rsid w:val="00EB3E82"/>
    <w:rsid w:val="00EB59DE"/>
    <w:rsid w:val="00EB5E82"/>
    <w:rsid w:val="00EB670C"/>
    <w:rsid w:val="00EB6A40"/>
    <w:rsid w:val="00EB72CA"/>
    <w:rsid w:val="00EB74FA"/>
    <w:rsid w:val="00EB7508"/>
    <w:rsid w:val="00EB7849"/>
    <w:rsid w:val="00EC1BA8"/>
    <w:rsid w:val="00EC1BD0"/>
    <w:rsid w:val="00EC1F7F"/>
    <w:rsid w:val="00EC229B"/>
    <w:rsid w:val="00EC32D7"/>
    <w:rsid w:val="00EC3AE4"/>
    <w:rsid w:val="00EC459E"/>
    <w:rsid w:val="00EC4742"/>
    <w:rsid w:val="00EC4A93"/>
    <w:rsid w:val="00EC4B17"/>
    <w:rsid w:val="00EC4CB8"/>
    <w:rsid w:val="00EC5909"/>
    <w:rsid w:val="00EC5B60"/>
    <w:rsid w:val="00EC5B92"/>
    <w:rsid w:val="00EC5FD5"/>
    <w:rsid w:val="00EC618C"/>
    <w:rsid w:val="00EC767D"/>
    <w:rsid w:val="00EC7D23"/>
    <w:rsid w:val="00ED0281"/>
    <w:rsid w:val="00ED0403"/>
    <w:rsid w:val="00ED0CD2"/>
    <w:rsid w:val="00ED0FAE"/>
    <w:rsid w:val="00ED105D"/>
    <w:rsid w:val="00ED187C"/>
    <w:rsid w:val="00ED2274"/>
    <w:rsid w:val="00ED25D3"/>
    <w:rsid w:val="00ED3AEC"/>
    <w:rsid w:val="00ED4AB3"/>
    <w:rsid w:val="00ED5147"/>
    <w:rsid w:val="00ED567E"/>
    <w:rsid w:val="00ED5914"/>
    <w:rsid w:val="00ED5F61"/>
    <w:rsid w:val="00ED666A"/>
    <w:rsid w:val="00ED6862"/>
    <w:rsid w:val="00ED6D57"/>
    <w:rsid w:val="00ED7EA9"/>
    <w:rsid w:val="00ED7FB7"/>
    <w:rsid w:val="00EE087F"/>
    <w:rsid w:val="00EE0B9F"/>
    <w:rsid w:val="00EE0DD9"/>
    <w:rsid w:val="00EE0FA5"/>
    <w:rsid w:val="00EE127A"/>
    <w:rsid w:val="00EE130D"/>
    <w:rsid w:val="00EE146F"/>
    <w:rsid w:val="00EE1671"/>
    <w:rsid w:val="00EE2101"/>
    <w:rsid w:val="00EE28A8"/>
    <w:rsid w:val="00EE29D6"/>
    <w:rsid w:val="00EE3086"/>
    <w:rsid w:val="00EE32C7"/>
    <w:rsid w:val="00EE35B8"/>
    <w:rsid w:val="00EE368F"/>
    <w:rsid w:val="00EE4DD3"/>
    <w:rsid w:val="00EE54BF"/>
    <w:rsid w:val="00EE5622"/>
    <w:rsid w:val="00EE646D"/>
    <w:rsid w:val="00EE661B"/>
    <w:rsid w:val="00EE757D"/>
    <w:rsid w:val="00EF038C"/>
    <w:rsid w:val="00EF18D1"/>
    <w:rsid w:val="00EF1B16"/>
    <w:rsid w:val="00EF1B77"/>
    <w:rsid w:val="00EF1C67"/>
    <w:rsid w:val="00EF25B5"/>
    <w:rsid w:val="00EF2B21"/>
    <w:rsid w:val="00EF2D76"/>
    <w:rsid w:val="00EF2E5F"/>
    <w:rsid w:val="00EF3997"/>
    <w:rsid w:val="00EF3ACB"/>
    <w:rsid w:val="00EF48BA"/>
    <w:rsid w:val="00EF5114"/>
    <w:rsid w:val="00EF59D1"/>
    <w:rsid w:val="00EF6651"/>
    <w:rsid w:val="00EF679C"/>
    <w:rsid w:val="00EF6BB2"/>
    <w:rsid w:val="00EF6C9D"/>
    <w:rsid w:val="00EF7F8B"/>
    <w:rsid w:val="00F00E19"/>
    <w:rsid w:val="00F00EB2"/>
    <w:rsid w:val="00F02A13"/>
    <w:rsid w:val="00F0358E"/>
    <w:rsid w:val="00F03834"/>
    <w:rsid w:val="00F03D16"/>
    <w:rsid w:val="00F04A05"/>
    <w:rsid w:val="00F050CC"/>
    <w:rsid w:val="00F0527E"/>
    <w:rsid w:val="00F0548E"/>
    <w:rsid w:val="00F05518"/>
    <w:rsid w:val="00F061C7"/>
    <w:rsid w:val="00F06881"/>
    <w:rsid w:val="00F078C2"/>
    <w:rsid w:val="00F07A39"/>
    <w:rsid w:val="00F07E6E"/>
    <w:rsid w:val="00F102C9"/>
    <w:rsid w:val="00F1075B"/>
    <w:rsid w:val="00F10A0F"/>
    <w:rsid w:val="00F11236"/>
    <w:rsid w:val="00F11388"/>
    <w:rsid w:val="00F117F7"/>
    <w:rsid w:val="00F11E7A"/>
    <w:rsid w:val="00F125FB"/>
    <w:rsid w:val="00F12D5B"/>
    <w:rsid w:val="00F12DBD"/>
    <w:rsid w:val="00F13488"/>
    <w:rsid w:val="00F136EB"/>
    <w:rsid w:val="00F140EA"/>
    <w:rsid w:val="00F145A7"/>
    <w:rsid w:val="00F146EC"/>
    <w:rsid w:val="00F150BD"/>
    <w:rsid w:val="00F16946"/>
    <w:rsid w:val="00F20323"/>
    <w:rsid w:val="00F21EDA"/>
    <w:rsid w:val="00F224FE"/>
    <w:rsid w:val="00F22555"/>
    <w:rsid w:val="00F227C9"/>
    <w:rsid w:val="00F233F0"/>
    <w:rsid w:val="00F23753"/>
    <w:rsid w:val="00F23BE8"/>
    <w:rsid w:val="00F25656"/>
    <w:rsid w:val="00F2682F"/>
    <w:rsid w:val="00F26B6C"/>
    <w:rsid w:val="00F27145"/>
    <w:rsid w:val="00F27571"/>
    <w:rsid w:val="00F278A2"/>
    <w:rsid w:val="00F30844"/>
    <w:rsid w:val="00F30CE7"/>
    <w:rsid w:val="00F30CF2"/>
    <w:rsid w:val="00F31784"/>
    <w:rsid w:val="00F326C9"/>
    <w:rsid w:val="00F32884"/>
    <w:rsid w:val="00F328CE"/>
    <w:rsid w:val="00F3337E"/>
    <w:rsid w:val="00F34431"/>
    <w:rsid w:val="00F344A6"/>
    <w:rsid w:val="00F345E0"/>
    <w:rsid w:val="00F34DE3"/>
    <w:rsid w:val="00F353EF"/>
    <w:rsid w:val="00F36544"/>
    <w:rsid w:val="00F368FE"/>
    <w:rsid w:val="00F36D06"/>
    <w:rsid w:val="00F378E8"/>
    <w:rsid w:val="00F40841"/>
    <w:rsid w:val="00F40854"/>
    <w:rsid w:val="00F40D6F"/>
    <w:rsid w:val="00F40FAB"/>
    <w:rsid w:val="00F410EF"/>
    <w:rsid w:val="00F41265"/>
    <w:rsid w:val="00F41F37"/>
    <w:rsid w:val="00F42824"/>
    <w:rsid w:val="00F42D35"/>
    <w:rsid w:val="00F42D8C"/>
    <w:rsid w:val="00F43452"/>
    <w:rsid w:val="00F44527"/>
    <w:rsid w:val="00F44C2B"/>
    <w:rsid w:val="00F45E78"/>
    <w:rsid w:val="00F47322"/>
    <w:rsid w:val="00F47508"/>
    <w:rsid w:val="00F47E3F"/>
    <w:rsid w:val="00F5022D"/>
    <w:rsid w:val="00F50B8F"/>
    <w:rsid w:val="00F50D71"/>
    <w:rsid w:val="00F51A41"/>
    <w:rsid w:val="00F51CAB"/>
    <w:rsid w:val="00F52148"/>
    <w:rsid w:val="00F52979"/>
    <w:rsid w:val="00F52C0D"/>
    <w:rsid w:val="00F53123"/>
    <w:rsid w:val="00F53DA5"/>
    <w:rsid w:val="00F543C6"/>
    <w:rsid w:val="00F54A88"/>
    <w:rsid w:val="00F5507A"/>
    <w:rsid w:val="00F550FE"/>
    <w:rsid w:val="00F55312"/>
    <w:rsid w:val="00F554FC"/>
    <w:rsid w:val="00F55C78"/>
    <w:rsid w:val="00F56DAD"/>
    <w:rsid w:val="00F57BF7"/>
    <w:rsid w:val="00F601CA"/>
    <w:rsid w:val="00F6038B"/>
    <w:rsid w:val="00F6052F"/>
    <w:rsid w:val="00F60673"/>
    <w:rsid w:val="00F609B0"/>
    <w:rsid w:val="00F615CB"/>
    <w:rsid w:val="00F6162B"/>
    <w:rsid w:val="00F61A0E"/>
    <w:rsid w:val="00F6298E"/>
    <w:rsid w:val="00F639D2"/>
    <w:rsid w:val="00F63E9C"/>
    <w:rsid w:val="00F6407F"/>
    <w:rsid w:val="00F641F2"/>
    <w:rsid w:val="00F653B3"/>
    <w:rsid w:val="00F65AB0"/>
    <w:rsid w:val="00F65B96"/>
    <w:rsid w:val="00F6662B"/>
    <w:rsid w:val="00F66746"/>
    <w:rsid w:val="00F67139"/>
    <w:rsid w:val="00F6750C"/>
    <w:rsid w:val="00F6750E"/>
    <w:rsid w:val="00F70631"/>
    <w:rsid w:val="00F70881"/>
    <w:rsid w:val="00F708FE"/>
    <w:rsid w:val="00F70AF8"/>
    <w:rsid w:val="00F718A5"/>
    <w:rsid w:val="00F72905"/>
    <w:rsid w:val="00F72AE3"/>
    <w:rsid w:val="00F72E35"/>
    <w:rsid w:val="00F730B2"/>
    <w:rsid w:val="00F743D1"/>
    <w:rsid w:val="00F74D30"/>
    <w:rsid w:val="00F7643D"/>
    <w:rsid w:val="00F77265"/>
    <w:rsid w:val="00F772E0"/>
    <w:rsid w:val="00F77E66"/>
    <w:rsid w:val="00F8033D"/>
    <w:rsid w:val="00F81519"/>
    <w:rsid w:val="00F816D7"/>
    <w:rsid w:val="00F82B40"/>
    <w:rsid w:val="00F82B6D"/>
    <w:rsid w:val="00F82CAC"/>
    <w:rsid w:val="00F8372C"/>
    <w:rsid w:val="00F83AD1"/>
    <w:rsid w:val="00F844C3"/>
    <w:rsid w:val="00F84ECE"/>
    <w:rsid w:val="00F85428"/>
    <w:rsid w:val="00F85789"/>
    <w:rsid w:val="00F8650B"/>
    <w:rsid w:val="00F86F89"/>
    <w:rsid w:val="00F874D8"/>
    <w:rsid w:val="00F87680"/>
    <w:rsid w:val="00F87A52"/>
    <w:rsid w:val="00F87CA5"/>
    <w:rsid w:val="00F9101E"/>
    <w:rsid w:val="00F911E7"/>
    <w:rsid w:val="00F916B1"/>
    <w:rsid w:val="00F919A0"/>
    <w:rsid w:val="00F91D6C"/>
    <w:rsid w:val="00F921EB"/>
    <w:rsid w:val="00F9244D"/>
    <w:rsid w:val="00F92A58"/>
    <w:rsid w:val="00F93504"/>
    <w:rsid w:val="00F9387F"/>
    <w:rsid w:val="00F93A41"/>
    <w:rsid w:val="00F93A84"/>
    <w:rsid w:val="00F93C9B"/>
    <w:rsid w:val="00F93D93"/>
    <w:rsid w:val="00F9400A"/>
    <w:rsid w:val="00F952BE"/>
    <w:rsid w:val="00F952CE"/>
    <w:rsid w:val="00F96148"/>
    <w:rsid w:val="00F96523"/>
    <w:rsid w:val="00F96714"/>
    <w:rsid w:val="00F96CB1"/>
    <w:rsid w:val="00F97571"/>
    <w:rsid w:val="00F97581"/>
    <w:rsid w:val="00F97712"/>
    <w:rsid w:val="00F977E6"/>
    <w:rsid w:val="00FA07FC"/>
    <w:rsid w:val="00FA1431"/>
    <w:rsid w:val="00FA16E4"/>
    <w:rsid w:val="00FA35C9"/>
    <w:rsid w:val="00FA388E"/>
    <w:rsid w:val="00FA3985"/>
    <w:rsid w:val="00FA4AD1"/>
    <w:rsid w:val="00FA4EA1"/>
    <w:rsid w:val="00FA4F1D"/>
    <w:rsid w:val="00FA55A9"/>
    <w:rsid w:val="00FA5899"/>
    <w:rsid w:val="00FA5990"/>
    <w:rsid w:val="00FA619E"/>
    <w:rsid w:val="00FA7586"/>
    <w:rsid w:val="00FA7BE2"/>
    <w:rsid w:val="00FA7C59"/>
    <w:rsid w:val="00FA7EF6"/>
    <w:rsid w:val="00FA7F5D"/>
    <w:rsid w:val="00FB0778"/>
    <w:rsid w:val="00FB0994"/>
    <w:rsid w:val="00FB1095"/>
    <w:rsid w:val="00FB144D"/>
    <w:rsid w:val="00FB156C"/>
    <w:rsid w:val="00FB17A7"/>
    <w:rsid w:val="00FB2F6E"/>
    <w:rsid w:val="00FB439D"/>
    <w:rsid w:val="00FB4AB7"/>
    <w:rsid w:val="00FB532D"/>
    <w:rsid w:val="00FB543D"/>
    <w:rsid w:val="00FB5643"/>
    <w:rsid w:val="00FB61B2"/>
    <w:rsid w:val="00FB62BC"/>
    <w:rsid w:val="00FB64D9"/>
    <w:rsid w:val="00FB6907"/>
    <w:rsid w:val="00FB6A49"/>
    <w:rsid w:val="00FB7372"/>
    <w:rsid w:val="00FB7A9A"/>
    <w:rsid w:val="00FC03E6"/>
    <w:rsid w:val="00FC07D2"/>
    <w:rsid w:val="00FC09B6"/>
    <w:rsid w:val="00FC0D92"/>
    <w:rsid w:val="00FC0E6D"/>
    <w:rsid w:val="00FC176C"/>
    <w:rsid w:val="00FC1872"/>
    <w:rsid w:val="00FC18A3"/>
    <w:rsid w:val="00FC1BD8"/>
    <w:rsid w:val="00FC21A0"/>
    <w:rsid w:val="00FC23FF"/>
    <w:rsid w:val="00FC2BB3"/>
    <w:rsid w:val="00FC2FA5"/>
    <w:rsid w:val="00FC326F"/>
    <w:rsid w:val="00FC40D0"/>
    <w:rsid w:val="00FC4B95"/>
    <w:rsid w:val="00FC5837"/>
    <w:rsid w:val="00FC5E84"/>
    <w:rsid w:val="00FC60F9"/>
    <w:rsid w:val="00FC643B"/>
    <w:rsid w:val="00FC6EE3"/>
    <w:rsid w:val="00FC74CF"/>
    <w:rsid w:val="00FC798F"/>
    <w:rsid w:val="00FD0064"/>
    <w:rsid w:val="00FD04D5"/>
    <w:rsid w:val="00FD0BEA"/>
    <w:rsid w:val="00FD0FBA"/>
    <w:rsid w:val="00FD136E"/>
    <w:rsid w:val="00FD17AA"/>
    <w:rsid w:val="00FD2569"/>
    <w:rsid w:val="00FD294C"/>
    <w:rsid w:val="00FD30B8"/>
    <w:rsid w:val="00FD39FF"/>
    <w:rsid w:val="00FD3CFB"/>
    <w:rsid w:val="00FD4D76"/>
    <w:rsid w:val="00FD5250"/>
    <w:rsid w:val="00FD5B20"/>
    <w:rsid w:val="00FD5EC2"/>
    <w:rsid w:val="00FD5F94"/>
    <w:rsid w:val="00FD60CC"/>
    <w:rsid w:val="00FD73D7"/>
    <w:rsid w:val="00FD7C7E"/>
    <w:rsid w:val="00FE0D62"/>
    <w:rsid w:val="00FE16B3"/>
    <w:rsid w:val="00FE1E23"/>
    <w:rsid w:val="00FE2B9D"/>
    <w:rsid w:val="00FE2CBA"/>
    <w:rsid w:val="00FE31C0"/>
    <w:rsid w:val="00FE3769"/>
    <w:rsid w:val="00FE41B9"/>
    <w:rsid w:val="00FE47A8"/>
    <w:rsid w:val="00FE527B"/>
    <w:rsid w:val="00FE5A37"/>
    <w:rsid w:val="00FE6B6D"/>
    <w:rsid w:val="00FE7805"/>
    <w:rsid w:val="00FF0402"/>
    <w:rsid w:val="00FF0A1D"/>
    <w:rsid w:val="00FF0AC6"/>
    <w:rsid w:val="00FF11CA"/>
    <w:rsid w:val="00FF2154"/>
    <w:rsid w:val="00FF23CC"/>
    <w:rsid w:val="00FF23F7"/>
    <w:rsid w:val="00FF2718"/>
    <w:rsid w:val="00FF277B"/>
    <w:rsid w:val="00FF33CE"/>
    <w:rsid w:val="00FF4277"/>
    <w:rsid w:val="00FF4459"/>
    <w:rsid w:val="00FF45DF"/>
    <w:rsid w:val="00FF50EB"/>
    <w:rsid w:val="00FF74D2"/>
    <w:rsid w:val="010DB3F5"/>
    <w:rsid w:val="01204550"/>
    <w:rsid w:val="0125B663"/>
    <w:rsid w:val="012A6DB7"/>
    <w:rsid w:val="01386418"/>
    <w:rsid w:val="014FE2BC"/>
    <w:rsid w:val="01587D17"/>
    <w:rsid w:val="017E133B"/>
    <w:rsid w:val="0193BBB1"/>
    <w:rsid w:val="019D7398"/>
    <w:rsid w:val="01A67A22"/>
    <w:rsid w:val="01DA6B8F"/>
    <w:rsid w:val="01EC91A4"/>
    <w:rsid w:val="020EE58C"/>
    <w:rsid w:val="02A3085A"/>
    <w:rsid w:val="02A597C0"/>
    <w:rsid w:val="02AFD451"/>
    <w:rsid w:val="02B0DECC"/>
    <w:rsid w:val="02F7C2F4"/>
    <w:rsid w:val="02FAE62B"/>
    <w:rsid w:val="03112EE4"/>
    <w:rsid w:val="03B9892A"/>
    <w:rsid w:val="03BF0765"/>
    <w:rsid w:val="03DD46B2"/>
    <w:rsid w:val="03E2D47A"/>
    <w:rsid w:val="03E8EDAF"/>
    <w:rsid w:val="0472656F"/>
    <w:rsid w:val="04727380"/>
    <w:rsid w:val="047544C0"/>
    <w:rsid w:val="04C400D7"/>
    <w:rsid w:val="04F97043"/>
    <w:rsid w:val="04FFFC12"/>
    <w:rsid w:val="050625E4"/>
    <w:rsid w:val="056D1619"/>
    <w:rsid w:val="0589F01C"/>
    <w:rsid w:val="05AC3CA0"/>
    <w:rsid w:val="05BD38EA"/>
    <w:rsid w:val="05E7D661"/>
    <w:rsid w:val="05EA5D6B"/>
    <w:rsid w:val="06310BEC"/>
    <w:rsid w:val="06328416"/>
    <w:rsid w:val="0674AFF0"/>
    <w:rsid w:val="0685BF33"/>
    <w:rsid w:val="068EE586"/>
    <w:rsid w:val="06A0BAA3"/>
    <w:rsid w:val="06A43B69"/>
    <w:rsid w:val="06A6B5C4"/>
    <w:rsid w:val="06DE1DCC"/>
    <w:rsid w:val="07179003"/>
    <w:rsid w:val="073F9978"/>
    <w:rsid w:val="07475F4A"/>
    <w:rsid w:val="07A8193D"/>
    <w:rsid w:val="07AF5458"/>
    <w:rsid w:val="07D21D93"/>
    <w:rsid w:val="07E12D9B"/>
    <w:rsid w:val="080304FF"/>
    <w:rsid w:val="084F031F"/>
    <w:rsid w:val="085CAFD5"/>
    <w:rsid w:val="087ACE0D"/>
    <w:rsid w:val="0881E5F6"/>
    <w:rsid w:val="08C1822A"/>
    <w:rsid w:val="092CC0B1"/>
    <w:rsid w:val="0975BA9E"/>
    <w:rsid w:val="098B38C1"/>
    <w:rsid w:val="09BA8ECB"/>
    <w:rsid w:val="09C45B81"/>
    <w:rsid w:val="0A19FBCB"/>
    <w:rsid w:val="0A458594"/>
    <w:rsid w:val="0AB2E647"/>
    <w:rsid w:val="0AC95F4A"/>
    <w:rsid w:val="0AF4CADB"/>
    <w:rsid w:val="0B00CE8E"/>
    <w:rsid w:val="0B05B31C"/>
    <w:rsid w:val="0B57D5A1"/>
    <w:rsid w:val="0B812554"/>
    <w:rsid w:val="0BB1F8A1"/>
    <w:rsid w:val="0BD490CF"/>
    <w:rsid w:val="0C1C0544"/>
    <w:rsid w:val="0C274D44"/>
    <w:rsid w:val="0C336009"/>
    <w:rsid w:val="0C60A9BC"/>
    <w:rsid w:val="0C7757EF"/>
    <w:rsid w:val="0CAABB4E"/>
    <w:rsid w:val="0CB24745"/>
    <w:rsid w:val="0CDA570B"/>
    <w:rsid w:val="0D3358A0"/>
    <w:rsid w:val="0D5611FA"/>
    <w:rsid w:val="0D954B6F"/>
    <w:rsid w:val="0DAAAC0A"/>
    <w:rsid w:val="0DD09E0C"/>
    <w:rsid w:val="0DDD29B8"/>
    <w:rsid w:val="0DF09BDE"/>
    <w:rsid w:val="0E425D04"/>
    <w:rsid w:val="0E5A8AEF"/>
    <w:rsid w:val="0E8CA8D8"/>
    <w:rsid w:val="0EB2C437"/>
    <w:rsid w:val="0EC01860"/>
    <w:rsid w:val="0EDF75D0"/>
    <w:rsid w:val="0F01054F"/>
    <w:rsid w:val="0F13C7AC"/>
    <w:rsid w:val="0F1666F0"/>
    <w:rsid w:val="0F284370"/>
    <w:rsid w:val="0F6C08CB"/>
    <w:rsid w:val="0F7FEB93"/>
    <w:rsid w:val="0F8C2E5D"/>
    <w:rsid w:val="0F931D5E"/>
    <w:rsid w:val="0F9D0ECE"/>
    <w:rsid w:val="0FDF505C"/>
    <w:rsid w:val="1003C32E"/>
    <w:rsid w:val="101877EA"/>
    <w:rsid w:val="101F9C5D"/>
    <w:rsid w:val="107D3CA2"/>
    <w:rsid w:val="108F060E"/>
    <w:rsid w:val="10A36402"/>
    <w:rsid w:val="10AD6724"/>
    <w:rsid w:val="10B4643B"/>
    <w:rsid w:val="10DEE318"/>
    <w:rsid w:val="10EE8ED3"/>
    <w:rsid w:val="110AFF56"/>
    <w:rsid w:val="1118CE5E"/>
    <w:rsid w:val="112437EB"/>
    <w:rsid w:val="112DAD0F"/>
    <w:rsid w:val="11380956"/>
    <w:rsid w:val="1150961E"/>
    <w:rsid w:val="117F3DEA"/>
    <w:rsid w:val="118589DE"/>
    <w:rsid w:val="11977102"/>
    <w:rsid w:val="11AF5222"/>
    <w:rsid w:val="11DD050B"/>
    <w:rsid w:val="11DD427A"/>
    <w:rsid w:val="120B6DB9"/>
    <w:rsid w:val="1240BAAB"/>
    <w:rsid w:val="1268BAC3"/>
    <w:rsid w:val="129E51D9"/>
    <w:rsid w:val="1309C3C0"/>
    <w:rsid w:val="131ECB46"/>
    <w:rsid w:val="1364A559"/>
    <w:rsid w:val="13BC4670"/>
    <w:rsid w:val="13F1432D"/>
    <w:rsid w:val="14077632"/>
    <w:rsid w:val="141BD781"/>
    <w:rsid w:val="149B3E6B"/>
    <w:rsid w:val="14C1ECF2"/>
    <w:rsid w:val="14CD63EC"/>
    <w:rsid w:val="14EA8C1C"/>
    <w:rsid w:val="151B67A4"/>
    <w:rsid w:val="159797B2"/>
    <w:rsid w:val="159ED472"/>
    <w:rsid w:val="15C02009"/>
    <w:rsid w:val="15D5461E"/>
    <w:rsid w:val="15E69836"/>
    <w:rsid w:val="16083D0C"/>
    <w:rsid w:val="1621702E"/>
    <w:rsid w:val="164F2B58"/>
    <w:rsid w:val="164F788B"/>
    <w:rsid w:val="1655F196"/>
    <w:rsid w:val="1658B8CE"/>
    <w:rsid w:val="168D3A9B"/>
    <w:rsid w:val="168D7A1A"/>
    <w:rsid w:val="172E93B6"/>
    <w:rsid w:val="17391325"/>
    <w:rsid w:val="174F43F7"/>
    <w:rsid w:val="1756EFAD"/>
    <w:rsid w:val="176F1DB5"/>
    <w:rsid w:val="1789FA40"/>
    <w:rsid w:val="178DB603"/>
    <w:rsid w:val="17A337A1"/>
    <w:rsid w:val="17D17B56"/>
    <w:rsid w:val="17E82C7C"/>
    <w:rsid w:val="17F72583"/>
    <w:rsid w:val="180C5176"/>
    <w:rsid w:val="181EC069"/>
    <w:rsid w:val="18202538"/>
    <w:rsid w:val="182868C4"/>
    <w:rsid w:val="183F6517"/>
    <w:rsid w:val="184327A1"/>
    <w:rsid w:val="188705D7"/>
    <w:rsid w:val="1895E7C0"/>
    <w:rsid w:val="18CEFBFE"/>
    <w:rsid w:val="18DBFBE4"/>
    <w:rsid w:val="1918671D"/>
    <w:rsid w:val="195A5CB5"/>
    <w:rsid w:val="196D86E6"/>
    <w:rsid w:val="19B2960C"/>
    <w:rsid w:val="19C25376"/>
    <w:rsid w:val="19DA9B5B"/>
    <w:rsid w:val="19DE56B1"/>
    <w:rsid w:val="1A008B88"/>
    <w:rsid w:val="1A17DAF3"/>
    <w:rsid w:val="1A1D76CA"/>
    <w:rsid w:val="1A22D638"/>
    <w:rsid w:val="1A4F1443"/>
    <w:rsid w:val="1A547FF7"/>
    <w:rsid w:val="1A54B5CE"/>
    <w:rsid w:val="1A5964B2"/>
    <w:rsid w:val="1A784404"/>
    <w:rsid w:val="1A826FA1"/>
    <w:rsid w:val="1AA7338E"/>
    <w:rsid w:val="1AD10CBE"/>
    <w:rsid w:val="1AD22C05"/>
    <w:rsid w:val="1AD3BDC8"/>
    <w:rsid w:val="1AD68B2D"/>
    <w:rsid w:val="1AEB4675"/>
    <w:rsid w:val="1AFCA008"/>
    <w:rsid w:val="1B02AF3B"/>
    <w:rsid w:val="1B28F7A3"/>
    <w:rsid w:val="1B2EAAFF"/>
    <w:rsid w:val="1B569BD1"/>
    <w:rsid w:val="1B62F285"/>
    <w:rsid w:val="1B84F552"/>
    <w:rsid w:val="1B911EFE"/>
    <w:rsid w:val="1BA5F010"/>
    <w:rsid w:val="1BA9EED7"/>
    <w:rsid w:val="1BC7B094"/>
    <w:rsid w:val="1BC9F90A"/>
    <w:rsid w:val="1BCD3D36"/>
    <w:rsid w:val="1BD0BA04"/>
    <w:rsid w:val="1BE3AE0E"/>
    <w:rsid w:val="1BED3829"/>
    <w:rsid w:val="1C4C4C87"/>
    <w:rsid w:val="1C5E09FE"/>
    <w:rsid w:val="1C604B90"/>
    <w:rsid w:val="1C9DEE9E"/>
    <w:rsid w:val="1CA218A7"/>
    <w:rsid w:val="1CB5B0C6"/>
    <w:rsid w:val="1CD49FA0"/>
    <w:rsid w:val="1CF5E8B6"/>
    <w:rsid w:val="1D1230D6"/>
    <w:rsid w:val="1D342FDE"/>
    <w:rsid w:val="1D46ACDB"/>
    <w:rsid w:val="1D8A41E4"/>
    <w:rsid w:val="1D8F3FBE"/>
    <w:rsid w:val="1DA92884"/>
    <w:rsid w:val="1E11B508"/>
    <w:rsid w:val="1E18B094"/>
    <w:rsid w:val="1E3688FF"/>
    <w:rsid w:val="1E3F68AD"/>
    <w:rsid w:val="1E604E86"/>
    <w:rsid w:val="1E92CFE9"/>
    <w:rsid w:val="1EB29F15"/>
    <w:rsid w:val="1F7B6903"/>
    <w:rsid w:val="1F8929CA"/>
    <w:rsid w:val="1F98E0CD"/>
    <w:rsid w:val="1FC3B9CE"/>
    <w:rsid w:val="1FC4D41E"/>
    <w:rsid w:val="1FDC5388"/>
    <w:rsid w:val="20024FC3"/>
    <w:rsid w:val="2007B9BD"/>
    <w:rsid w:val="201A9CA8"/>
    <w:rsid w:val="20213AEE"/>
    <w:rsid w:val="2038B6E8"/>
    <w:rsid w:val="204133EA"/>
    <w:rsid w:val="20BE3FCD"/>
    <w:rsid w:val="20C85407"/>
    <w:rsid w:val="20CA260F"/>
    <w:rsid w:val="21225668"/>
    <w:rsid w:val="21413EA7"/>
    <w:rsid w:val="2165E94B"/>
    <w:rsid w:val="2189F9DE"/>
    <w:rsid w:val="21A4D750"/>
    <w:rsid w:val="21E42529"/>
    <w:rsid w:val="21E79748"/>
    <w:rsid w:val="22199A6B"/>
    <w:rsid w:val="22222913"/>
    <w:rsid w:val="222E5924"/>
    <w:rsid w:val="223E2850"/>
    <w:rsid w:val="224EF29C"/>
    <w:rsid w:val="2253423F"/>
    <w:rsid w:val="22A7FB08"/>
    <w:rsid w:val="22ACD104"/>
    <w:rsid w:val="22BEBFB1"/>
    <w:rsid w:val="232B0DAD"/>
    <w:rsid w:val="232B138E"/>
    <w:rsid w:val="235E52A1"/>
    <w:rsid w:val="237FFDFB"/>
    <w:rsid w:val="238ADC40"/>
    <w:rsid w:val="23C11746"/>
    <w:rsid w:val="23C2CC92"/>
    <w:rsid w:val="23D968A2"/>
    <w:rsid w:val="24363260"/>
    <w:rsid w:val="2442CD97"/>
    <w:rsid w:val="24697F12"/>
    <w:rsid w:val="2480E161"/>
    <w:rsid w:val="24B7CD00"/>
    <w:rsid w:val="24CE349D"/>
    <w:rsid w:val="251158EA"/>
    <w:rsid w:val="25188F1C"/>
    <w:rsid w:val="25208D93"/>
    <w:rsid w:val="25596D61"/>
    <w:rsid w:val="26363F28"/>
    <w:rsid w:val="263AFBB4"/>
    <w:rsid w:val="2654C385"/>
    <w:rsid w:val="26639669"/>
    <w:rsid w:val="2672E908"/>
    <w:rsid w:val="267C73FF"/>
    <w:rsid w:val="268DE73A"/>
    <w:rsid w:val="26BC9072"/>
    <w:rsid w:val="26C17205"/>
    <w:rsid w:val="26F3A7A5"/>
    <w:rsid w:val="26F9CF91"/>
    <w:rsid w:val="26FF2F67"/>
    <w:rsid w:val="2744FCE7"/>
    <w:rsid w:val="274667E4"/>
    <w:rsid w:val="2754E6A1"/>
    <w:rsid w:val="278CA688"/>
    <w:rsid w:val="27A45FF8"/>
    <w:rsid w:val="27BB5C4B"/>
    <w:rsid w:val="27EC02B8"/>
    <w:rsid w:val="28060F03"/>
    <w:rsid w:val="28538975"/>
    <w:rsid w:val="288C4F54"/>
    <w:rsid w:val="28997774"/>
    <w:rsid w:val="28A09632"/>
    <w:rsid w:val="28A5A989"/>
    <w:rsid w:val="28B3F437"/>
    <w:rsid w:val="28BC6753"/>
    <w:rsid w:val="28C1AFBD"/>
    <w:rsid w:val="28E67E47"/>
    <w:rsid w:val="28ED7D31"/>
    <w:rsid w:val="28F196FD"/>
    <w:rsid w:val="28F47D22"/>
    <w:rsid w:val="2903A421"/>
    <w:rsid w:val="29082CC4"/>
    <w:rsid w:val="290D891A"/>
    <w:rsid w:val="294C2A98"/>
    <w:rsid w:val="2961A82D"/>
    <w:rsid w:val="29697B24"/>
    <w:rsid w:val="2977F74B"/>
    <w:rsid w:val="297F00B1"/>
    <w:rsid w:val="29821580"/>
    <w:rsid w:val="2988E0AA"/>
    <w:rsid w:val="299F7571"/>
    <w:rsid w:val="29AC05E1"/>
    <w:rsid w:val="29B2BC42"/>
    <w:rsid w:val="29C61EA6"/>
    <w:rsid w:val="29C77BA7"/>
    <w:rsid w:val="2A07010B"/>
    <w:rsid w:val="2A515AFB"/>
    <w:rsid w:val="2A524A8D"/>
    <w:rsid w:val="2A52F2DA"/>
    <w:rsid w:val="2A602E06"/>
    <w:rsid w:val="2A8E127F"/>
    <w:rsid w:val="2AD23247"/>
    <w:rsid w:val="2AD6A3E5"/>
    <w:rsid w:val="2AF82BBC"/>
    <w:rsid w:val="2B239C34"/>
    <w:rsid w:val="2B24B03D"/>
    <w:rsid w:val="2B83BE84"/>
    <w:rsid w:val="2B8A5695"/>
    <w:rsid w:val="2B90940A"/>
    <w:rsid w:val="2BB8D500"/>
    <w:rsid w:val="2BC47412"/>
    <w:rsid w:val="2BD6BDD2"/>
    <w:rsid w:val="2BDA31A4"/>
    <w:rsid w:val="2BEFEE93"/>
    <w:rsid w:val="2BF9CD99"/>
    <w:rsid w:val="2C02B2CB"/>
    <w:rsid w:val="2C0737C5"/>
    <w:rsid w:val="2C472B90"/>
    <w:rsid w:val="2C5A943C"/>
    <w:rsid w:val="2C6C16F1"/>
    <w:rsid w:val="2C71749C"/>
    <w:rsid w:val="2CC84870"/>
    <w:rsid w:val="2CDEC0C0"/>
    <w:rsid w:val="2CF1CA8D"/>
    <w:rsid w:val="2CF52767"/>
    <w:rsid w:val="2CFF1BCC"/>
    <w:rsid w:val="2D1D266D"/>
    <w:rsid w:val="2D31337B"/>
    <w:rsid w:val="2D42D150"/>
    <w:rsid w:val="2D47F236"/>
    <w:rsid w:val="2D4AC6AA"/>
    <w:rsid w:val="2D894C93"/>
    <w:rsid w:val="2DB89696"/>
    <w:rsid w:val="2DE6FD83"/>
    <w:rsid w:val="2DFC1B57"/>
    <w:rsid w:val="2E3E8290"/>
    <w:rsid w:val="2E4130B8"/>
    <w:rsid w:val="2E4FCD1C"/>
    <w:rsid w:val="2E9A7BE8"/>
    <w:rsid w:val="2E9F2EA0"/>
    <w:rsid w:val="2EBDBDAD"/>
    <w:rsid w:val="2EC35FEF"/>
    <w:rsid w:val="2ECCE461"/>
    <w:rsid w:val="2EF69D65"/>
    <w:rsid w:val="2F1D0A67"/>
    <w:rsid w:val="2F38CF75"/>
    <w:rsid w:val="2F39F60D"/>
    <w:rsid w:val="2F6720EF"/>
    <w:rsid w:val="2FAD694E"/>
    <w:rsid w:val="2FB24556"/>
    <w:rsid w:val="2FBBA0E6"/>
    <w:rsid w:val="2FE04550"/>
    <w:rsid w:val="3018BD7C"/>
    <w:rsid w:val="301E7F4F"/>
    <w:rsid w:val="304B5037"/>
    <w:rsid w:val="3063FEEC"/>
    <w:rsid w:val="306A57F9"/>
    <w:rsid w:val="3081929B"/>
    <w:rsid w:val="30931087"/>
    <w:rsid w:val="30978E67"/>
    <w:rsid w:val="30C7E025"/>
    <w:rsid w:val="31076609"/>
    <w:rsid w:val="3110AA7D"/>
    <w:rsid w:val="3125E34D"/>
    <w:rsid w:val="313F2D9F"/>
    <w:rsid w:val="31636AA6"/>
    <w:rsid w:val="31655FB4"/>
    <w:rsid w:val="3191C0AB"/>
    <w:rsid w:val="31AA192F"/>
    <w:rsid w:val="31F8DDAE"/>
    <w:rsid w:val="3232C03E"/>
    <w:rsid w:val="3232D343"/>
    <w:rsid w:val="324C2753"/>
    <w:rsid w:val="32554941"/>
    <w:rsid w:val="328FBC65"/>
    <w:rsid w:val="329A0AF5"/>
    <w:rsid w:val="32AB812C"/>
    <w:rsid w:val="32BC0DA4"/>
    <w:rsid w:val="332C7CD6"/>
    <w:rsid w:val="334E5ED6"/>
    <w:rsid w:val="337246B8"/>
    <w:rsid w:val="337BD296"/>
    <w:rsid w:val="33892CA6"/>
    <w:rsid w:val="338F77E1"/>
    <w:rsid w:val="33AFAC1E"/>
    <w:rsid w:val="33C2E6C9"/>
    <w:rsid w:val="33CD1BE5"/>
    <w:rsid w:val="33E85461"/>
    <w:rsid w:val="3421C8CD"/>
    <w:rsid w:val="3426BEAC"/>
    <w:rsid w:val="3450DCF5"/>
    <w:rsid w:val="346B960E"/>
    <w:rsid w:val="3476E05B"/>
    <w:rsid w:val="347CFA31"/>
    <w:rsid w:val="348B1F8B"/>
    <w:rsid w:val="349D2BD6"/>
    <w:rsid w:val="34A77DBA"/>
    <w:rsid w:val="34B82696"/>
    <w:rsid w:val="34CDCBE8"/>
    <w:rsid w:val="34D0ED41"/>
    <w:rsid w:val="34E1A9BD"/>
    <w:rsid w:val="34F11E29"/>
    <w:rsid w:val="34FC152B"/>
    <w:rsid w:val="35002605"/>
    <w:rsid w:val="35276F34"/>
    <w:rsid w:val="3539A112"/>
    <w:rsid w:val="3550FD84"/>
    <w:rsid w:val="3564B327"/>
    <w:rsid w:val="358B2EED"/>
    <w:rsid w:val="3592DAEF"/>
    <w:rsid w:val="35936D72"/>
    <w:rsid w:val="359B9E3C"/>
    <w:rsid w:val="35A2E064"/>
    <w:rsid w:val="35A86F6B"/>
    <w:rsid w:val="35C20041"/>
    <w:rsid w:val="35D2D19B"/>
    <w:rsid w:val="35D4A368"/>
    <w:rsid w:val="360DD2CD"/>
    <w:rsid w:val="36167C9E"/>
    <w:rsid w:val="3620904B"/>
    <w:rsid w:val="362D2CCF"/>
    <w:rsid w:val="362D853A"/>
    <w:rsid w:val="363EBEE2"/>
    <w:rsid w:val="36577993"/>
    <w:rsid w:val="3671F9FA"/>
    <w:rsid w:val="3682DBFD"/>
    <w:rsid w:val="36911DEF"/>
    <w:rsid w:val="36A79220"/>
    <w:rsid w:val="36A7D743"/>
    <w:rsid w:val="36B43DD7"/>
    <w:rsid w:val="36E4CB99"/>
    <w:rsid w:val="36E52604"/>
    <w:rsid w:val="36FB3A5E"/>
    <w:rsid w:val="36FF528F"/>
    <w:rsid w:val="37003E63"/>
    <w:rsid w:val="3740BA30"/>
    <w:rsid w:val="37E23C5F"/>
    <w:rsid w:val="3807A19A"/>
    <w:rsid w:val="38240E8C"/>
    <w:rsid w:val="3832B156"/>
    <w:rsid w:val="383D06CC"/>
    <w:rsid w:val="387202CC"/>
    <w:rsid w:val="38791CA8"/>
    <w:rsid w:val="38AAC450"/>
    <w:rsid w:val="39018323"/>
    <w:rsid w:val="39064A49"/>
    <w:rsid w:val="390E8F4C"/>
    <w:rsid w:val="391F0C36"/>
    <w:rsid w:val="39462D7F"/>
    <w:rsid w:val="399D2AA7"/>
    <w:rsid w:val="39C13D8A"/>
    <w:rsid w:val="39D101F0"/>
    <w:rsid w:val="39E275D4"/>
    <w:rsid w:val="39F2E836"/>
    <w:rsid w:val="39F64052"/>
    <w:rsid w:val="3A27AC91"/>
    <w:rsid w:val="3A66934C"/>
    <w:rsid w:val="3A98FDBE"/>
    <w:rsid w:val="3A9A2EE0"/>
    <w:rsid w:val="3AE20C84"/>
    <w:rsid w:val="3B059595"/>
    <w:rsid w:val="3B30A12F"/>
    <w:rsid w:val="3B45FA12"/>
    <w:rsid w:val="3B6D15E6"/>
    <w:rsid w:val="3B9E720D"/>
    <w:rsid w:val="3BB0A891"/>
    <w:rsid w:val="3BBAF839"/>
    <w:rsid w:val="3BC764C7"/>
    <w:rsid w:val="3BEA7CBD"/>
    <w:rsid w:val="3BF7758D"/>
    <w:rsid w:val="3BF977EC"/>
    <w:rsid w:val="3BFB015B"/>
    <w:rsid w:val="3BFE3C02"/>
    <w:rsid w:val="3C12B644"/>
    <w:rsid w:val="3CFE72CF"/>
    <w:rsid w:val="3D18C177"/>
    <w:rsid w:val="3D6D2FDE"/>
    <w:rsid w:val="3D9EDB49"/>
    <w:rsid w:val="3DC193D3"/>
    <w:rsid w:val="3DE94408"/>
    <w:rsid w:val="3E2382D4"/>
    <w:rsid w:val="3E2B7B8F"/>
    <w:rsid w:val="3EA8D141"/>
    <w:rsid w:val="3EBF1F74"/>
    <w:rsid w:val="3EE550E0"/>
    <w:rsid w:val="3EEE3BB6"/>
    <w:rsid w:val="3F06E143"/>
    <w:rsid w:val="3F1D3895"/>
    <w:rsid w:val="3F44B5A0"/>
    <w:rsid w:val="3F4B43EB"/>
    <w:rsid w:val="3F850999"/>
    <w:rsid w:val="3FABDADA"/>
    <w:rsid w:val="403459CE"/>
    <w:rsid w:val="4034F519"/>
    <w:rsid w:val="407C20ED"/>
    <w:rsid w:val="408CC12D"/>
    <w:rsid w:val="40B4C4B3"/>
    <w:rsid w:val="40B78248"/>
    <w:rsid w:val="40B8B548"/>
    <w:rsid w:val="40C9D964"/>
    <w:rsid w:val="40D920C4"/>
    <w:rsid w:val="40E29D08"/>
    <w:rsid w:val="41021934"/>
    <w:rsid w:val="413BE1D7"/>
    <w:rsid w:val="4159929D"/>
    <w:rsid w:val="41C828EC"/>
    <w:rsid w:val="41F870B3"/>
    <w:rsid w:val="422FCC7D"/>
    <w:rsid w:val="4254D957"/>
    <w:rsid w:val="4289B88C"/>
    <w:rsid w:val="42AACFB8"/>
    <w:rsid w:val="42B096BA"/>
    <w:rsid w:val="42C32053"/>
    <w:rsid w:val="42ED0FAC"/>
    <w:rsid w:val="431766F9"/>
    <w:rsid w:val="43726DD5"/>
    <w:rsid w:val="4384FCC7"/>
    <w:rsid w:val="438ABAB4"/>
    <w:rsid w:val="438E6E3C"/>
    <w:rsid w:val="439049AA"/>
    <w:rsid w:val="4395C04C"/>
    <w:rsid w:val="43DDA55D"/>
    <w:rsid w:val="43E39570"/>
    <w:rsid w:val="43EF1222"/>
    <w:rsid w:val="43F5647D"/>
    <w:rsid w:val="43F5D79B"/>
    <w:rsid w:val="443471B7"/>
    <w:rsid w:val="4437BC2A"/>
    <w:rsid w:val="445672B8"/>
    <w:rsid w:val="446941B4"/>
    <w:rsid w:val="44BFF6A3"/>
    <w:rsid w:val="44E9BDE9"/>
    <w:rsid w:val="44EF3116"/>
    <w:rsid w:val="4535CAF6"/>
    <w:rsid w:val="4546B797"/>
    <w:rsid w:val="4549C614"/>
    <w:rsid w:val="4581FC76"/>
    <w:rsid w:val="45A8F10F"/>
    <w:rsid w:val="45B5FA34"/>
    <w:rsid w:val="46274393"/>
    <w:rsid w:val="46467ABB"/>
    <w:rsid w:val="46499D51"/>
    <w:rsid w:val="46514A44"/>
    <w:rsid w:val="465E42B4"/>
    <w:rsid w:val="46C10254"/>
    <w:rsid w:val="46FA5813"/>
    <w:rsid w:val="47007EBB"/>
    <w:rsid w:val="472B3E20"/>
    <w:rsid w:val="4738B0C4"/>
    <w:rsid w:val="474E8AE5"/>
    <w:rsid w:val="477526DE"/>
    <w:rsid w:val="477B8BF0"/>
    <w:rsid w:val="47816632"/>
    <w:rsid w:val="478F8B53"/>
    <w:rsid w:val="47AACBCA"/>
    <w:rsid w:val="47B91AEE"/>
    <w:rsid w:val="47E068E7"/>
    <w:rsid w:val="4831F89E"/>
    <w:rsid w:val="483E2DC3"/>
    <w:rsid w:val="48B86F94"/>
    <w:rsid w:val="48CBF8E9"/>
    <w:rsid w:val="48E752B2"/>
    <w:rsid w:val="48F4486C"/>
    <w:rsid w:val="48F7756E"/>
    <w:rsid w:val="490E774E"/>
    <w:rsid w:val="490EDEB4"/>
    <w:rsid w:val="493DC8CF"/>
    <w:rsid w:val="49868D62"/>
    <w:rsid w:val="49AAAF0E"/>
    <w:rsid w:val="49B1B9EB"/>
    <w:rsid w:val="49D1155B"/>
    <w:rsid w:val="49D89EC9"/>
    <w:rsid w:val="49DA6194"/>
    <w:rsid w:val="49F87E2D"/>
    <w:rsid w:val="49FB37B1"/>
    <w:rsid w:val="4AA9791B"/>
    <w:rsid w:val="4B087AFF"/>
    <w:rsid w:val="4B35FAFD"/>
    <w:rsid w:val="4B5AEE3F"/>
    <w:rsid w:val="4B6DE608"/>
    <w:rsid w:val="4B89357B"/>
    <w:rsid w:val="4BB50FFB"/>
    <w:rsid w:val="4BDAAC21"/>
    <w:rsid w:val="4BE1B6AE"/>
    <w:rsid w:val="4C2085D8"/>
    <w:rsid w:val="4C4BA3C0"/>
    <w:rsid w:val="4C509D57"/>
    <w:rsid w:val="4C5EF700"/>
    <w:rsid w:val="4C8AF052"/>
    <w:rsid w:val="4C93C184"/>
    <w:rsid w:val="4CA0C714"/>
    <w:rsid w:val="4CAA7A50"/>
    <w:rsid w:val="4CC41A11"/>
    <w:rsid w:val="4CD67F71"/>
    <w:rsid w:val="4CDAE25D"/>
    <w:rsid w:val="4CF91AD8"/>
    <w:rsid w:val="4CFEA24C"/>
    <w:rsid w:val="4D33D46E"/>
    <w:rsid w:val="4D89191A"/>
    <w:rsid w:val="4DD60290"/>
    <w:rsid w:val="4DE3CFAA"/>
    <w:rsid w:val="4DF47D5D"/>
    <w:rsid w:val="4DFD913B"/>
    <w:rsid w:val="4E1EA157"/>
    <w:rsid w:val="4E311589"/>
    <w:rsid w:val="4E3A42E4"/>
    <w:rsid w:val="4E43B090"/>
    <w:rsid w:val="4E4F3920"/>
    <w:rsid w:val="4E884372"/>
    <w:rsid w:val="4EC31115"/>
    <w:rsid w:val="4ED0AEDC"/>
    <w:rsid w:val="4F198CB3"/>
    <w:rsid w:val="4F747BA2"/>
    <w:rsid w:val="4F836F9D"/>
    <w:rsid w:val="4FAC0809"/>
    <w:rsid w:val="4FD79624"/>
    <w:rsid w:val="4FF7968B"/>
    <w:rsid w:val="50078932"/>
    <w:rsid w:val="50161BBD"/>
    <w:rsid w:val="5028DE42"/>
    <w:rsid w:val="502A83D3"/>
    <w:rsid w:val="503EE5EE"/>
    <w:rsid w:val="504B83D7"/>
    <w:rsid w:val="5069661C"/>
    <w:rsid w:val="50729DB8"/>
    <w:rsid w:val="50BABF28"/>
    <w:rsid w:val="50BAEFD9"/>
    <w:rsid w:val="50C7A8F9"/>
    <w:rsid w:val="510165BF"/>
    <w:rsid w:val="514FE925"/>
    <w:rsid w:val="515BC377"/>
    <w:rsid w:val="518CDA1B"/>
    <w:rsid w:val="51968C6F"/>
    <w:rsid w:val="51E273C4"/>
    <w:rsid w:val="526CFB3F"/>
    <w:rsid w:val="52723762"/>
    <w:rsid w:val="527B755B"/>
    <w:rsid w:val="52A59B99"/>
    <w:rsid w:val="52B87264"/>
    <w:rsid w:val="52D50B05"/>
    <w:rsid w:val="52D5471D"/>
    <w:rsid w:val="5303AABA"/>
    <w:rsid w:val="532F6240"/>
    <w:rsid w:val="533DC7FF"/>
    <w:rsid w:val="534582B4"/>
    <w:rsid w:val="5358C80A"/>
    <w:rsid w:val="53B16153"/>
    <w:rsid w:val="53B71B1A"/>
    <w:rsid w:val="53C8D7D1"/>
    <w:rsid w:val="53CA59C6"/>
    <w:rsid w:val="53EC261D"/>
    <w:rsid w:val="53F2B5E7"/>
    <w:rsid w:val="53FB84AC"/>
    <w:rsid w:val="53FD1E51"/>
    <w:rsid w:val="54464770"/>
    <w:rsid w:val="54480A79"/>
    <w:rsid w:val="547F0FCC"/>
    <w:rsid w:val="54A446FF"/>
    <w:rsid w:val="54D21EA3"/>
    <w:rsid w:val="5506246C"/>
    <w:rsid w:val="55C6B3F2"/>
    <w:rsid w:val="55F0E453"/>
    <w:rsid w:val="55FBF08D"/>
    <w:rsid w:val="5614C135"/>
    <w:rsid w:val="56513600"/>
    <w:rsid w:val="566330B0"/>
    <w:rsid w:val="566C7F1C"/>
    <w:rsid w:val="56960D89"/>
    <w:rsid w:val="56966EB8"/>
    <w:rsid w:val="56A3507D"/>
    <w:rsid w:val="56AF599D"/>
    <w:rsid w:val="56EC1E72"/>
    <w:rsid w:val="5764DBF8"/>
    <w:rsid w:val="579B9EDC"/>
    <w:rsid w:val="57E34509"/>
    <w:rsid w:val="581121BB"/>
    <w:rsid w:val="5882D21C"/>
    <w:rsid w:val="58BEED5C"/>
    <w:rsid w:val="58C517AF"/>
    <w:rsid w:val="58D64EEF"/>
    <w:rsid w:val="58E21AED"/>
    <w:rsid w:val="590C6D35"/>
    <w:rsid w:val="593DCB80"/>
    <w:rsid w:val="595F0379"/>
    <w:rsid w:val="599B74BB"/>
    <w:rsid w:val="59B78D08"/>
    <w:rsid w:val="59C0F84B"/>
    <w:rsid w:val="59C7643C"/>
    <w:rsid w:val="5A397AFE"/>
    <w:rsid w:val="5A74BEFA"/>
    <w:rsid w:val="5A90D9CF"/>
    <w:rsid w:val="5AD5A430"/>
    <w:rsid w:val="5B087BC3"/>
    <w:rsid w:val="5B483450"/>
    <w:rsid w:val="5B5FD1F9"/>
    <w:rsid w:val="5B679F9D"/>
    <w:rsid w:val="5B79A89B"/>
    <w:rsid w:val="5B84F64E"/>
    <w:rsid w:val="5B8ECBFE"/>
    <w:rsid w:val="5B921CDF"/>
    <w:rsid w:val="5B9CE48B"/>
    <w:rsid w:val="5B9EB58B"/>
    <w:rsid w:val="5BABC213"/>
    <w:rsid w:val="5BBBB3ED"/>
    <w:rsid w:val="5BD054DC"/>
    <w:rsid w:val="5BF37967"/>
    <w:rsid w:val="5C16936F"/>
    <w:rsid w:val="5C5464EE"/>
    <w:rsid w:val="5C66F369"/>
    <w:rsid w:val="5C688D54"/>
    <w:rsid w:val="5C9ED811"/>
    <w:rsid w:val="5CABD120"/>
    <w:rsid w:val="5CB1ABC6"/>
    <w:rsid w:val="5CF8B223"/>
    <w:rsid w:val="5D485AC5"/>
    <w:rsid w:val="5D622227"/>
    <w:rsid w:val="5D89567C"/>
    <w:rsid w:val="5D9FDD0A"/>
    <w:rsid w:val="5DD8EC50"/>
    <w:rsid w:val="5E3E937E"/>
    <w:rsid w:val="5E6EDA2D"/>
    <w:rsid w:val="5E75E8A4"/>
    <w:rsid w:val="5E788589"/>
    <w:rsid w:val="5E83FFAC"/>
    <w:rsid w:val="5E902818"/>
    <w:rsid w:val="5EB27F5B"/>
    <w:rsid w:val="5EDE4EAE"/>
    <w:rsid w:val="5EF5695E"/>
    <w:rsid w:val="5EF8FADC"/>
    <w:rsid w:val="5EFAFD41"/>
    <w:rsid w:val="5F21F131"/>
    <w:rsid w:val="5F2E933E"/>
    <w:rsid w:val="5F41A889"/>
    <w:rsid w:val="5F7B4A84"/>
    <w:rsid w:val="5F8AE97A"/>
    <w:rsid w:val="5FE51C7D"/>
    <w:rsid w:val="5FFFA8F3"/>
    <w:rsid w:val="60075BF5"/>
    <w:rsid w:val="6012AC02"/>
    <w:rsid w:val="6053DD24"/>
    <w:rsid w:val="60967943"/>
    <w:rsid w:val="60B8033E"/>
    <w:rsid w:val="60E6473B"/>
    <w:rsid w:val="6133FC9B"/>
    <w:rsid w:val="613EE4CB"/>
    <w:rsid w:val="615AF9CB"/>
    <w:rsid w:val="615F9A63"/>
    <w:rsid w:val="616BEAEC"/>
    <w:rsid w:val="61769E45"/>
    <w:rsid w:val="61C92065"/>
    <w:rsid w:val="62052811"/>
    <w:rsid w:val="622F9B35"/>
    <w:rsid w:val="623071F7"/>
    <w:rsid w:val="6287CC77"/>
    <w:rsid w:val="628D8FFD"/>
    <w:rsid w:val="629291CE"/>
    <w:rsid w:val="6292E7E9"/>
    <w:rsid w:val="62B374FE"/>
    <w:rsid w:val="62E121F1"/>
    <w:rsid w:val="62FF892B"/>
    <w:rsid w:val="630406B6"/>
    <w:rsid w:val="6305A68E"/>
    <w:rsid w:val="6315A990"/>
    <w:rsid w:val="631E04A2"/>
    <w:rsid w:val="63213DC5"/>
    <w:rsid w:val="634792C3"/>
    <w:rsid w:val="63607646"/>
    <w:rsid w:val="63610703"/>
    <w:rsid w:val="63746BDC"/>
    <w:rsid w:val="640171AE"/>
    <w:rsid w:val="640413C0"/>
    <w:rsid w:val="642A18D4"/>
    <w:rsid w:val="6447A2A3"/>
    <w:rsid w:val="6454E63D"/>
    <w:rsid w:val="646C7F5A"/>
    <w:rsid w:val="64748A22"/>
    <w:rsid w:val="64BAA355"/>
    <w:rsid w:val="64D86A8D"/>
    <w:rsid w:val="65192F4F"/>
    <w:rsid w:val="6533F9AE"/>
    <w:rsid w:val="653846F1"/>
    <w:rsid w:val="6541F57D"/>
    <w:rsid w:val="656C21BE"/>
    <w:rsid w:val="65DB53A8"/>
    <w:rsid w:val="65F4B6BE"/>
    <w:rsid w:val="6600B0D4"/>
    <w:rsid w:val="6600D55F"/>
    <w:rsid w:val="661397B4"/>
    <w:rsid w:val="667EBCBB"/>
    <w:rsid w:val="66B35A4D"/>
    <w:rsid w:val="670645D1"/>
    <w:rsid w:val="6729825F"/>
    <w:rsid w:val="6746F4C1"/>
    <w:rsid w:val="674A5958"/>
    <w:rsid w:val="675EC8D2"/>
    <w:rsid w:val="678D96D2"/>
    <w:rsid w:val="680B4F6F"/>
    <w:rsid w:val="680E9057"/>
    <w:rsid w:val="68287FC3"/>
    <w:rsid w:val="6829EACD"/>
    <w:rsid w:val="686B4BA3"/>
    <w:rsid w:val="6878662A"/>
    <w:rsid w:val="68BC0EC0"/>
    <w:rsid w:val="68D76668"/>
    <w:rsid w:val="68E6FE15"/>
    <w:rsid w:val="68EAD713"/>
    <w:rsid w:val="68EF87D9"/>
    <w:rsid w:val="692568E8"/>
    <w:rsid w:val="6927926A"/>
    <w:rsid w:val="6991DF1E"/>
    <w:rsid w:val="69E1B27F"/>
    <w:rsid w:val="69FF6D68"/>
    <w:rsid w:val="6A14C031"/>
    <w:rsid w:val="6A154922"/>
    <w:rsid w:val="6A8FE2D5"/>
    <w:rsid w:val="6A9B3B6A"/>
    <w:rsid w:val="6AC603B8"/>
    <w:rsid w:val="6AF60964"/>
    <w:rsid w:val="6AFDE82C"/>
    <w:rsid w:val="6B1B19F1"/>
    <w:rsid w:val="6B22A190"/>
    <w:rsid w:val="6B31AE9F"/>
    <w:rsid w:val="6B45BDEA"/>
    <w:rsid w:val="6B55C1B5"/>
    <w:rsid w:val="6BCB48E1"/>
    <w:rsid w:val="6C0B928A"/>
    <w:rsid w:val="6C175BB7"/>
    <w:rsid w:val="6C1C8E36"/>
    <w:rsid w:val="6C5F3EF3"/>
    <w:rsid w:val="6C6439C0"/>
    <w:rsid w:val="6C7FC6F3"/>
    <w:rsid w:val="6C93F8DC"/>
    <w:rsid w:val="6CA755CF"/>
    <w:rsid w:val="6D04873D"/>
    <w:rsid w:val="6D199F93"/>
    <w:rsid w:val="6D5324EF"/>
    <w:rsid w:val="6D9CE887"/>
    <w:rsid w:val="6DA67D50"/>
    <w:rsid w:val="6DE5BB62"/>
    <w:rsid w:val="6DFB1B7F"/>
    <w:rsid w:val="6E29D4C8"/>
    <w:rsid w:val="6E356261"/>
    <w:rsid w:val="6E51B622"/>
    <w:rsid w:val="6E54EF2F"/>
    <w:rsid w:val="6E688701"/>
    <w:rsid w:val="6E8AA030"/>
    <w:rsid w:val="6E96EA61"/>
    <w:rsid w:val="6E9729CF"/>
    <w:rsid w:val="6EC773D1"/>
    <w:rsid w:val="6EFB6D92"/>
    <w:rsid w:val="6FBCCB45"/>
    <w:rsid w:val="6FDA685B"/>
    <w:rsid w:val="700068B4"/>
    <w:rsid w:val="7013CB80"/>
    <w:rsid w:val="7028089F"/>
    <w:rsid w:val="702EBB31"/>
    <w:rsid w:val="704EB0C0"/>
    <w:rsid w:val="7054F433"/>
    <w:rsid w:val="70701E53"/>
    <w:rsid w:val="70853B7A"/>
    <w:rsid w:val="70925E22"/>
    <w:rsid w:val="70B45256"/>
    <w:rsid w:val="70B9D0D4"/>
    <w:rsid w:val="70BE7B6B"/>
    <w:rsid w:val="70D27BBA"/>
    <w:rsid w:val="70E8FDB9"/>
    <w:rsid w:val="71019415"/>
    <w:rsid w:val="711446EE"/>
    <w:rsid w:val="71167CEA"/>
    <w:rsid w:val="71251CBB"/>
    <w:rsid w:val="71B74CED"/>
    <w:rsid w:val="71C26B85"/>
    <w:rsid w:val="71C74F75"/>
    <w:rsid w:val="71D876DD"/>
    <w:rsid w:val="71E7C97C"/>
    <w:rsid w:val="71ED4BFE"/>
    <w:rsid w:val="7208E73D"/>
    <w:rsid w:val="720DE50E"/>
    <w:rsid w:val="721EA9A4"/>
    <w:rsid w:val="722CABD6"/>
    <w:rsid w:val="72354D70"/>
    <w:rsid w:val="723AE622"/>
    <w:rsid w:val="726DCAE1"/>
    <w:rsid w:val="72830DF3"/>
    <w:rsid w:val="72A73DB0"/>
    <w:rsid w:val="72E43DD4"/>
    <w:rsid w:val="731E4762"/>
    <w:rsid w:val="736AEAD6"/>
    <w:rsid w:val="736B07A4"/>
    <w:rsid w:val="73A86A01"/>
    <w:rsid w:val="73D2DC70"/>
    <w:rsid w:val="73E52A80"/>
    <w:rsid w:val="7424CB8E"/>
    <w:rsid w:val="742FBB17"/>
    <w:rsid w:val="74439F33"/>
    <w:rsid w:val="7458AC33"/>
    <w:rsid w:val="745A172D"/>
    <w:rsid w:val="747D305A"/>
    <w:rsid w:val="7486CFA9"/>
    <w:rsid w:val="748D446A"/>
    <w:rsid w:val="74AFFF6B"/>
    <w:rsid w:val="74CAB074"/>
    <w:rsid w:val="750A8230"/>
    <w:rsid w:val="7539A6C1"/>
    <w:rsid w:val="7562A70D"/>
    <w:rsid w:val="75744349"/>
    <w:rsid w:val="75868130"/>
    <w:rsid w:val="758DA02E"/>
    <w:rsid w:val="75D137FC"/>
    <w:rsid w:val="75D836FE"/>
    <w:rsid w:val="75F6D2BD"/>
    <w:rsid w:val="763A15A3"/>
    <w:rsid w:val="76486A86"/>
    <w:rsid w:val="764AB559"/>
    <w:rsid w:val="767EDD37"/>
    <w:rsid w:val="76C25114"/>
    <w:rsid w:val="76F06FD5"/>
    <w:rsid w:val="76F5CBCF"/>
    <w:rsid w:val="770D34DF"/>
    <w:rsid w:val="771936DA"/>
    <w:rsid w:val="771D5935"/>
    <w:rsid w:val="77392717"/>
    <w:rsid w:val="77450C24"/>
    <w:rsid w:val="774D60F1"/>
    <w:rsid w:val="776DC7D1"/>
    <w:rsid w:val="77833B57"/>
    <w:rsid w:val="77BA59E8"/>
    <w:rsid w:val="77E6E5A1"/>
    <w:rsid w:val="783746FD"/>
    <w:rsid w:val="7844A3F3"/>
    <w:rsid w:val="787345FA"/>
    <w:rsid w:val="78ACC201"/>
    <w:rsid w:val="78BF9C78"/>
    <w:rsid w:val="78C0F35F"/>
    <w:rsid w:val="790B28CD"/>
    <w:rsid w:val="7914BBEA"/>
    <w:rsid w:val="79C0A66F"/>
    <w:rsid w:val="79F8F856"/>
    <w:rsid w:val="7A014B4D"/>
    <w:rsid w:val="7A1830C7"/>
    <w:rsid w:val="7A3F0742"/>
    <w:rsid w:val="7A57BF28"/>
    <w:rsid w:val="7A6BD7FB"/>
    <w:rsid w:val="7A89A27D"/>
    <w:rsid w:val="7A8CB21E"/>
    <w:rsid w:val="7A90B621"/>
    <w:rsid w:val="7AC647A1"/>
    <w:rsid w:val="7ADC4E4A"/>
    <w:rsid w:val="7ADE3A61"/>
    <w:rsid w:val="7B00DC2F"/>
    <w:rsid w:val="7B049AEB"/>
    <w:rsid w:val="7B100FFD"/>
    <w:rsid w:val="7B2AA7A3"/>
    <w:rsid w:val="7B2F4D0B"/>
    <w:rsid w:val="7B369EC9"/>
    <w:rsid w:val="7B4133B4"/>
    <w:rsid w:val="7B42FB18"/>
    <w:rsid w:val="7BA44616"/>
    <w:rsid w:val="7BC0E634"/>
    <w:rsid w:val="7BD68387"/>
    <w:rsid w:val="7BD7B4D7"/>
    <w:rsid w:val="7BF7D3A6"/>
    <w:rsid w:val="7C4342DB"/>
    <w:rsid w:val="7C478842"/>
    <w:rsid w:val="7C4FA4A7"/>
    <w:rsid w:val="7C5394CF"/>
    <w:rsid w:val="7C5BD4B6"/>
    <w:rsid w:val="7C6E9AC9"/>
    <w:rsid w:val="7CC3CCA7"/>
    <w:rsid w:val="7CE06EB0"/>
    <w:rsid w:val="7CEB28F7"/>
    <w:rsid w:val="7D09123C"/>
    <w:rsid w:val="7D41B519"/>
    <w:rsid w:val="7D7FCD3E"/>
    <w:rsid w:val="7D8847E6"/>
    <w:rsid w:val="7D8A165D"/>
    <w:rsid w:val="7DBDB45A"/>
    <w:rsid w:val="7DDB0A70"/>
    <w:rsid w:val="7DF5E3CA"/>
    <w:rsid w:val="7DF816EC"/>
    <w:rsid w:val="7E045912"/>
    <w:rsid w:val="7E157AFC"/>
    <w:rsid w:val="7E407BEF"/>
    <w:rsid w:val="7E757A4D"/>
    <w:rsid w:val="7EAEEF03"/>
    <w:rsid w:val="7EB8510F"/>
    <w:rsid w:val="7EC5BD36"/>
    <w:rsid w:val="7ED70BD6"/>
    <w:rsid w:val="7EE2DB40"/>
    <w:rsid w:val="7F132B71"/>
    <w:rsid w:val="7F1B0AC8"/>
    <w:rsid w:val="7F6B3DE2"/>
    <w:rsid w:val="7F6F3337"/>
    <w:rsid w:val="7F6FDB30"/>
    <w:rsid w:val="7F7984C6"/>
    <w:rsid w:val="7FC08398"/>
    <w:rsid w:val="7FDB721A"/>
    <w:rsid w:val="7FE49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="f" fillcolor="white" stroke="f">
      <v:fill on="f" color="white"/>
      <v:stroke on="f"/>
    </o:shapedefaults>
    <o:shapelayout v:ext="edit">
      <o:idmap v:ext="edit" data="2"/>
    </o:shapelayout>
  </w:shapeDefaults>
  <w:decimalSymbol w:val="."/>
  <w:listSeparator w:val=","/>
  <w14:docId w14:val="35251EA4"/>
  <w15:docId w15:val="{0E1162B9-17EB-4604-ABC8-BFB4B6E55435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2638F7"/>
    <w:pPr>
      <w:widowControl/>
      <w:autoSpaceDE/>
      <w:autoSpaceDN/>
      <w:spacing w:after="160" w:line="259" w:lineRule="auto"/>
    </w:pPr>
    <w:rPr>
      <w:rFonts w:ascii="Verdana" w:hAnsi="Verdana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23BE"/>
    <w:pPr>
      <w:keepNext/>
      <w:keepLines/>
      <w:spacing w:before="360" w:after="120"/>
      <w:outlineLvl w:val="0"/>
    </w:pPr>
    <w:rPr>
      <w:rFonts w:eastAsiaTheme="majorEastAsia" w:cstheme="majorBidi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23BE"/>
    <w:pPr>
      <w:keepNext/>
      <w:keepLines/>
      <w:spacing w:before="480" w:after="120" w:line="23" w:lineRule="atLeast"/>
      <w:outlineLvl w:val="1"/>
    </w:pPr>
    <w:rPr>
      <w:rFonts w:eastAsiaTheme="majorEastAsia" w:cstheme="majorBidi"/>
      <w:b/>
      <w:color w:val="4F81BD" w:themeColor="accen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E23BE"/>
    <w:pPr>
      <w:keepNext/>
      <w:keepLines/>
      <w:spacing w:before="480" w:after="120" w:line="23" w:lineRule="atLeast"/>
      <w:outlineLvl w:val="2"/>
    </w:pPr>
    <w:rPr>
      <w:rFonts w:eastAsiaTheme="majorEastAsia" w:cstheme="majorBidi"/>
      <w:b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E23BE"/>
    <w:pPr>
      <w:keepNext/>
      <w:keepLines/>
      <w:spacing w:before="480" w:after="120" w:line="23" w:lineRule="atLeast"/>
      <w:outlineLvl w:val="3"/>
    </w:pPr>
    <w:rPr>
      <w:rFonts w:eastAsiaTheme="majorEastAsia" w:cstheme="majorBidi"/>
      <w:b/>
      <w:iCs/>
      <w:color w:val="4F81BD" w:themeColor="accent1"/>
      <w:sz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E23BE"/>
    <w:pPr>
      <w:keepNext/>
      <w:keepLines/>
      <w:spacing w:before="480" w:after="120" w:line="23" w:lineRule="atLeast"/>
      <w:outlineLvl w:val="4"/>
    </w:pPr>
    <w:rPr>
      <w:rFonts w:eastAsiaTheme="majorEastAsia" w:cstheme="majorBidi"/>
      <w:b/>
    </w:rPr>
  </w:style>
  <w:style w:type="paragraph" w:styleId="Heading6">
    <w:name w:val="heading 6"/>
    <w:basedOn w:val="Heading2"/>
    <w:next w:val="Normal"/>
    <w:link w:val="Heading6Char"/>
    <w:uiPriority w:val="9"/>
    <w:unhideWhenUsed/>
    <w:qFormat/>
    <w:rsid w:val="008E23BE"/>
    <w:pPr>
      <w:outlineLvl w:val="5"/>
    </w:pPr>
    <w:rPr>
      <w:i/>
      <w:color w:val="auto"/>
      <w:sz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A4D18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853275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A4D18"/>
    <w:pPr>
      <w:keepNext/>
      <w:keepLines/>
      <w:spacing w:before="40" w:after="0"/>
      <w:outlineLvl w:val="7"/>
    </w:pPr>
    <w:rPr>
      <w:rFonts w:ascii="Matter" w:hAnsi="Matter" w:eastAsiaTheme="majorEastAsia" w:cstheme="majorBidi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A4D18"/>
    <w:pPr>
      <w:keepNext/>
      <w:keepLines/>
      <w:spacing w:before="40" w:after="0"/>
      <w:outlineLvl w:val="8"/>
    </w:pPr>
    <w:rPr>
      <w:rFonts w:ascii="Matter" w:hAnsi="Matter" w:eastAsiaTheme="majorEastAsia" w:cstheme="majorBidi"/>
      <w:i/>
      <w:iCs/>
      <w:color w:val="000000" w:themeColor="text1"/>
      <w:sz w:val="21"/>
      <w:szCs w:val="21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OC1">
    <w:name w:val="toc 1"/>
    <w:basedOn w:val="Normal"/>
    <w:next w:val="Normal"/>
    <w:autoRedefine/>
    <w:uiPriority w:val="39"/>
    <w:unhideWhenUsed/>
    <w:rsid w:val="008E23BE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8E23BE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4A4D18"/>
    <w:pPr>
      <w:tabs>
        <w:tab w:val="right" w:leader="dot" w:pos="10800"/>
      </w:tabs>
      <w:spacing w:after="100" w:line="360" w:lineRule="auto"/>
      <w:ind w:left="446"/>
    </w:pPr>
    <w:rPr>
      <w:noProof/>
    </w:rPr>
  </w:style>
  <w:style w:type="paragraph" w:styleId="BodyText">
    <w:name w:val="Body Text"/>
    <w:basedOn w:val="Normal"/>
    <w:link w:val="BodyTextChar"/>
    <w:uiPriority w:val="99"/>
    <w:unhideWhenUsed/>
    <w:rsid w:val="008E23BE"/>
    <w:pPr>
      <w:spacing w:after="120"/>
    </w:pPr>
  </w:style>
  <w:style w:type="paragraph" w:styleId="Title">
    <w:name w:val="Title"/>
    <w:basedOn w:val="Normal"/>
    <w:next w:val="Normal"/>
    <w:link w:val="TitleChar"/>
    <w:uiPriority w:val="10"/>
    <w:qFormat/>
    <w:rsid w:val="008E23BE"/>
    <w:pPr>
      <w:pBdr>
        <w:bottom w:val="single" w:color="auto" w:sz="4" w:space="1"/>
      </w:pBdr>
      <w:spacing w:before="120" w:after="120" w:line="240" w:lineRule="auto"/>
      <w:contextualSpacing/>
      <w:jc w:val="right"/>
    </w:pPr>
    <w:rPr>
      <w:rFonts w:eastAsiaTheme="majorEastAsia" w:cstheme="majorBidi"/>
      <w:b/>
      <w:spacing w:val="-10"/>
      <w:kern w:val="28"/>
      <w:sz w:val="32"/>
      <w:szCs w:val="56"/>
    </w:rPr>
  </w:style>
  <w:style w:type="paragraph" w:styleId="ListParagraph">
    <w:name w:val="List Paragraph"/>
    <w:basedOn w:val="Normal"/>
    <w:uiPriority w:val="34"/>
    <w:qFormat/>
    <w:rsid w:val="004A4D18"/>
    <w:pPr>
      <w:ind w:left="720"/>
      <w:contextualSpacing/>
    </w:pPr>
  </w:style>
  <w:style w:type="character" w:styleId="Heading7Char" w:customStyle="1">
    <w:name w:val="Heading 7 Char"/>
    <w:basedOn w:val="DefaultParagraphFont"/>
    <w:link w:val="Heading7"/>
    <w:uiPriority w:val="9"/>
    <w:semiHidden/>
    <w:rsid w:val="004A4D18"/>
    <w:rPr>
      <w:rFonts w:ascii="Arial" w:hAnsi="Arial" w:eastAsiaTheme="majorEastAsia" w:cstheme="majorBidi"/>
      <w:i/>
      <w:iCs/>
      <w:color w:val="853275"/>
      <w:sz w:val="20"/>
    </w:rPr>
  </w:style>
  <w:style w:type="character" w:styleId="Hyperlink">
    <w:name w:val="Hyperlink"/>
    <w:basedOn w:val="DefaultParagraphFont"/>
    <w:uiPriority w:val="99"/>
    <w:unhideWhenUsed/>
    <w:rsid w:val="008E23BE"/>
    <w:rPr>
      <w:color w:val="0000FF" w:themeColor="hyperlink"/>
      <w:u w:val="single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4A4D18"/>
    <w:rPr>
      <w:rFonts w:ascii="Matter" w:hAnsi="Matter" w:eastAsiaTheme="majorEastAsia" w:cstheme="majorBidi"/>
      <w:color w:val="455051"/>
      <w:sz w:val="21"/>
      <w:szCs w:val="21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4A4D18"/>
    <w:rPr>
      <w:rFonts w:ascii="Matter" w:hAnsi="Matter" w:eastAsiaTheme="majorEastAsia" w:cstheme="majorBidi"/>
      <w:i/>
      <w:iCs/>
      <w:color w:val="000000" w:themeColor="text1"/>
      <w:sz w:val="21"/>
      <w:szCs w:val="21"/>
    </w:rPr>
  </w:style>
  <w:style w:type="paragraph" w:styleId="Header">
    <w:name w:val="header"/>
    <w:basedOn w:val="Normal"/>
    <w:link w:val="HeaderChar"/>
    <w:uiPriority w:val="99"/>
    <w:unhideWhenUsed/>
    <w:rsid w:val="008E23BE"/>
    <w:pPr>
      <w:pBdr>
        <w:bottom w:val="single" w:color="auto" w:sz="4" w:space="1"/>
      </w:pBdr>
      <w:tabs>
        <w:tab w:val="center" w:pos="4680"/>
        <w:tab w:val="right" w:pos="9360"/>
      </w:tabs>
      <w:spacing w:before="120" w:after="120" w:line="240" w:lineRule="auto"/>
      <w:contextualSpacing/>
      <w:jc w:val="right"/>
    </w:pPr>
    <w:rPr>
      <w:sz w:val="18"/>
    </w:rPr>
  </w:style>
  <w:style w:type="character" w:styleId="HeaderChar" w:customStyle="1">
    <w:name w:val="Header Char"/>
    <w:basedOn w:val="DefaultParagraphFont"/>
    <w:link w:val="Header"/>
    <w:uiPriority w:val="99"/>
    <w:rsid w:val="008E23BE"/>
    <w:rPr>
      <w:rFonts w:ascii="Verdana" w:hAnsi="Verdana"/>
      <w:sz w:val="18"/>
    </w:rPr>
  </w:style>
  <w:style w:type="paragraph" w:styleId="Footer">
    <w:name w:val="footer"/>
    <w:basedOn w:val="Normal"/>
    <w:link w:val="FooterChar"/>
    <w:uiPriority w:val="99"/>
    <w:unhideWhenUsed/>
    <w:rsid w:val="008E23BE"/>
    <w:pPr>
      <w:tabs>
        <w:tab w:val="center" w:pos="4680"/>
        <w:tab w:val="right" w:pos="9360"/>
      </w:tabs>
      <w:spacing w:after="0" w:line="240" w:lineRule="auto"/>
      <w:jc w:val="center"/>
    </w:pPr>
    <w:rPr>
      <w:sz w:val="16"/>
    </w:rPr>
  </w:style>
  <w:style w:type="character" w:styleId="FooterChar" w:customStyle="1">
    <w:name w:val="Footer Char"/>
    <w:basedOn w:val="DefaultParagraphFont"/>
    <w:link w:val="Footer"/>
    <w:uiPriority w:val="99"/>
    <w:rsid w:val="008E23BE"/>
    <w:rPr>
      <w:rFonts w:ascii="Verdana" w:hAnsi="Verdana"/>
      <w:sz w:val="16"/>
    </w:rPr>
  </w:style>
  <w:style w:type="table" w:styleId="TableGrid">
    <w:name w:val="Table Grid"/>
    <w:basedOn w:val="TableNormal"/>
    <w:uiPriority w:val="39"/>
    <w:rsid w:val="008E23BE"/>
    <w:pPr>
      <w:widowControl/>
      <w:autoSpaceDE/>
      <w:autoSpaceDN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Character-NoteStyle" w:customStyle="1">
    <w:name w:val="Character - Note Style"/>
    <w:basedOn w:val="DefaultParagraphFont"/>
    <w:uiPriority w:val="1"/>
    <w:qFormat/>
    <w:rsid w:val="008E23BE"/>
    <w:rPr>
      <w:i/>
      <w:iCs/>
      <w:color w:val="FF0000"/>
    </w:rPr>
  </w:style>
  <w:style w:type="character" w:styleId="TitleChar" w:customStyle="1">
    <w:name w:val="Title Char"/>
    <w:basedOn w:val="DefaultParagraphFont"/>
    <w:link w:val="Title"/>
    <w:uiPriority w:val="10"/>
    <w:rsid w:val="008E23BE"/>
    <w:rPr>
      <w:rFonts w:ascii="Verdana" w:hAnsi="Verdana" w:eastAsiaTheme="majorEastAsia" w:cstheme="majorBidi"/>
      <w:b/>
      <w:spacing w:val="-10"/>
      <w:kern w:val="28"/>
      <w:sz w:val="32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E23BE"/>
    <w:pPr>
      <w:numPr>
        <w:ilvl w:val="1"/>
      </w:numPr>
      <w:spacing w:after="480" w:line="240" w:lineRule="auto"/>
    </w:pPr>
    <w:rPr>
      <w:rFonts w:eastAsiaTheme="minorEastAsia"/>
      <w:i/>
    </w:rPr>
  </w:style>
  <w:style w:type="character" w:styleId="SubtitleChar" w:customStyle="1">
    <w:name w:val="Subtitle Char"/>
    <w:basedOn w:val="DefaultParagraphFont"/>
    <w:link w:val="Subtitle"/>
    <w:uiPriority w:val="11"/>
    <w:rsid w:val="008E23BE"/>
    <w:rPr>
      <w:rFonts w:ascii="Verdana" w:hAnsi="Verdana" w:eastAsiaTheme="minorEastAsia"/>
      <w:i/>
      <w:sz w:val="20"/>
    </w:rPr>
  </w:style>
  <w:style w:type="character" w:styleId="Character-NoteHeadingStyle" w:customStyle="1">
    <w:name w:val="Character - Note Heading Style"/>
    <w:basedOn w:val="DefaultParagraphFont"/>
    <w:uiPriority w:val="1"/>
    <w:qFormat/>
    <w:rsid w:val="008E23BE"/>
    <w:rPr>
      <w:b/>
      <w:bCs/>
      <w:i/>
      <w:iCs/>
      <w:color w:val="FF0000"/>
    </w:rPr>
  </w:style>
  <w:style w:type="character" w:styleId="Heading1Char" w:customStyle="1">
    <w:name w:val="Heading 1 Char"/>
    <w:basedOn w:val="DefaultParagraphFont"/>
    <w:link w:val="Heading1"/>
    <w:uiPriority w:val="9"/>
    <w:rsid w:val="008E23BE"/>
    <w:rPr>
      <w:rFonts w:ascii="Verdana" w:hAnsi="Verdana" w:eastAsiaTheme="majorEastAsia" w:cstheme="majorBidi"/>
      <w:b/>
      <w:sz w:val="32"/>
      <w:szCs w:val="32"/>
    </w:rPr>
  </w:style>
  <w:style w:type="character" w:styleId="Heading2Char" w:customStyle="1">
    <w:name w:val="Heading 2 Char"/>
    <w:basedOn w:val="DefaultParagraphFont"/>
    <w:link w:val="Heading2"/>
    <w:uiPriority w:val="9"/>
    <w:rsid w:val="008E23BE"/>
    <w:rPr>
      <w:rFonts w:ascii="Verdana" w:hAnsi="Verdana" w:eastAsiaTheme="majorEastAsia" w:cstheme="majorBidi"/>
      <w:b/>
      <w:color w:val="4F81BD" w:themeColor="accent1"/>
      <w:sz w:val="28"/>
      <w:szCs w:val="26"/>
    </w:rPr>
  </w:style>
  <w:style w:type="character" w:styleId="Heading3Char" w:customStyle="1">
    <w:name w:val="Heading 3 Char"/>
    <w:basedOn w:val="DefaultParagraphFont"/>
    <w:link w:val="Heading3"/>
    <w:uiPriority w:val="9"/>
    <w:rsid w:val="008E23BE"/>
    <w:rPr>
      <w:rFonts w:ascii="Verdana" w:hAnsi="Verdana" w:eastAsiaTheme="majorEastAsia" w:cstheme="majorBidi"/>
      <w:b/>
      <w:color w:val="243F60" w:themeColor="accent1" w:themeShade="7F"/>
      <w:sz w:val="24"/>
      <w:szCs w:val="24"/>
    </w:rPr>
  </w:style>
  <w:style w:type="character" w:styleId="Heading4Char" w:customStyle="1">
    <w:name w:val="Heading 4 Char"/>
    <w:basedOn w:val="DefaultParagraphFont"/>
    <w:link w:val="Heading4"/>
    <w:uiPriority w:val="9"/>
    <w:rsid w:val="008E23BE"/>
    <w:rPr>
      <w:rFonts w:ascii="Verdana" w:hAnsi="Verdana" w:eastAsiaTheme="majorEastAsia" w:cstheme="majorBidi"/>
      <w:b/>
      <w:iCs/>
      <w:color w:val="4F81BD" w:themeColor="accent1"/>
    </w:rPr>
  </w:style>
  <w:style w:type="character" w:styleId="Heading5Char" w:customStyle="1">
    <w:name w:val="Heading 5 Char"/>
    <w:basedOn w:val="DefaultParagraphFont"/>
    <w:link w:val="Heading5"/>
    <w:uiPriority w:val="9"/>
    <w:rsid w:val="008E23BE"/>
    <w:rPr>
      <w:rFonts w:ascii="Verdana" w:hAnsi="Verdana" w:eastAsiaTheme="majorEastAsia" w:cstheme="majorBidi"/>
      <w:b/>
      <w:sz w:val="20"/>
    </w:rPr>
  </w:style>
  <w:style w:type="character" w:styleId="Heading6Char" w:customStyle="1">
    <w:name w:val="Heading 6 Char"/>
    <w:basedOn w:val="DefaultParagraphFont"/>
    <w:link w:val="Heading6"/>
    <w:uiPriority w:val="9"/>
    <w:rsid w:val="008E23BE"/>
    <w:rPr>
      <w:rFonts w:ascii="Verdana" w:hAnsi="Verdana" w:eastAsiaTheme="majorEastAsia" w:cstheme="majorBidi"/>
      <w:b/>
      <w:i/>
      <w:sz w:val="20"/>
      <w:szCs w:val="26"/>
    </w:rPr>
  </w:style>
  <w:style w:type="character" w:styleId="BodyTextChar" w:customStyle="1">
    <w:name w:val="Body Text Char"/>
    <w:basedOn w:val="DefaultParagraphFont"/>
    <w:link w:val="BodyText"/>
    <w:uiPriority w:val="99"/>
    <w:rsid w:val="008E23BE"/>
    <w:rPr>
      <w:rFonts w:ascii="Verdana" w:hAnsi="Verdana"/>
      <w:sz w:val="20"/>
    </w:rPr>
  </w:style>
  <w:style w:type="paragraph" w:styleId="ListBullet">
    <w:name w:val="List Bullet"/>
    <w:basedOn w:val="Normal"/>
    <w:uiPriority w:val="99"/>
    <w:unhideWhenUsed/>
    <w:rsid w:val="00FC5E84"/>
    <w:pPr>
      <w:numPr>
        <w:numId w:val="1"/>
      </w:numPr>
      <w:contextualSpacing/>
    </w:pPr>
  </w:style>
  <w:style w:type="paragraph" w:styleId="ListNumber">
    <w:name w:val="List Number"/>
    <w:basedOn w:val="Normal"/>
    <w:uiPriority w:val="99"/>
    <w:unhideWhenUsed/>
    <w:rsid w:val="00FC5E84"/>
    <w:pPr>
      <w:numPr>
        <w:numId w:val="13"/>
      </w:numPr>
      <w:contextualSpacing/>
    </w:pPr>
  </w:style>
  <w:style w:type="character" w:styleId="PlaceholderText">
    <w:name w:val="Placeholder Text"/>
    <w:basedOn w:val="DefaultParagraphFont"/>
    <w:uiPriority w:val="99"/>
    <w:semiHidden/>
    <w:rsid w:val="004A4D18"/>
    <w:rPr>
      <w:color w:val="808080"/>
    </w:rPr>
  </w:style>
  <w:style w:type="paragraph" w:styleId="ListBullet2">
    <w:name w:val="List Bullet 2"/>
    <w:basedOn w:val="Normal"/>
    <w:uiPriority w:val="99"/>
    <w:unhideWhenUsed/>
    <w:rsid w:val="00FC5E84"/>
    <w:pPr>
      <w:numPr>
        <w:numId w:val="2"/>
      </w:numPr>
      <w:contextualSpacing/>
    </w:pPr>
  </w:style>
  <w:style w:type="paragraph" w:styleId="BodyText2">
    <w:name w:val="Body Text 2"/>
    <w:basedOn w:val="Normal"/>
    <w:link w:val="BodyText2Char"/>
    <w:uiPriority w:val="99"/>
    <w:unhideWhenUsed/>
    <w:rsid w:val="008E23BE"/>
    <w:pPr>
      <w:spacing w:after="120" w:line="480" w:lineRule="auto"/>
    </w:pPr>
  </w:style>
  <w:style w:type="character" w:styleId="BodyText2Char" w:customStyle="1">
    <w:name w:val="Body Text 2 Char"/>
    <w:basedOn w:val="DefaultParagraphFont"/>
    <w:link w:val="BodyText2"/>
    <w:uiPriority w:val="99"/>
    <w:rsid w:val="008E23BE"/>
    <w:rPr>
      <w:rFonts w:ascii="Verdana" w:hAnsi="Verdana"/>
      <w:sz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4A4D18"/>
    <w:pPr>
      <w:spacing w:line="240" w:lineRule="auto"/>
      <w:jc w:val="center"/>
      <w:outlineLvl w:val="9"/>
    </w:pPr>
    <w:rPr>
      <w:b w:val="0"/>
      <w:color w:val="455051"/>
      <w:sz w:val="48"/>
    </w:rPr>
  </w:style>
  <w:style w:type="character" w:styleId="UnresolvedMention">
    <w:name w:val="Unresolved Mention"/>
    <w:basedOn w:val="DefaultParagraphFont"/>
    <w:uiPriority w:val="99"/>
    <w:semiHidden/>
    <w:unhideWhenUsed/>
    <w:rsid w:val="008E23BE"/>
    <w:rPr>
      <w:color w:val="605E5C"/>
      <w:shd w:val="clear" w:color="auto" w:fill="E1DFDD"/>
    </w:rPr>
  </w:style>
  <w:style w:type="character" w:styleId="Character-WhiteBoldText" w:customStyle="1">
    <w:name w:val="Character - White Bold Text"/>
    <w:basedOn w:val="DefaultParagraphFont"/>
    <w:uiPriority w:val="1"/>
    <w:qFormat/>
    <w:rsid w:val="008E23BE"/>
    <w:rPr>
      <w:b/>
      <w:color w:val="FFFFFF" w:themeColor="background1"/>
    </w:rPr>
  </w:style>
  <w:style w:type="paragraph" w:styleId="ListBullet3">
    <w:name w:val="List Bullet 3"/>
    <w:basedOn w:val="Normal"/>
    <w:uiPriority w:val="99"/>
    <w:unhideWhenUsed/>
    <w:rsid w:val="00FC5E84"/>
    <w:pPr>
      <w:numPr>
        <w:numId w:val="3"/>
      </w:numPr>
      <w:contextualSpacing/>
    </w:pPr>
  </w:style>
  <w:style w:type="paragraph" w:styleId="ListNumber3">
    <w:name w:val="List Number 3"/>
    <w:basedOn w:val="Normal"/>
    <w:uiPriority w:val="99"/>
    <w:unhideWhenUsed/>
    <w:rsid w:val="00FC5E84"/>
    <w:pPr>
      <w:numPr>
        <w:numId w:val="5"/>
      </w:numPr>
      <w:contextualSpacing/>
    </w:pPr>
  </w:style>
  <w:style w:type="character" w:styleId="Emphasis">
    <w:name w:val="Emphasis"/>
    <w:basedOn w:val="DefaultParagraphFont"/>
    <w:uiPriority w:val="20"/>
    <w:qFormat/>
    <w:rsid w:val="004A4D18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8E23B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E23BE"/>
    <w:pPr>
      <w:spacing w:line="240" w:lineRule="auto"/>
    </w:pPr>
    <w:rPr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8E23BE"/>
    <w:rPr>
      <w:rFonts w:ascii="Verdana" w:hAnsi="Verdan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23BE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8E23BE"/>
    <w:rPr>
      <w:rFonts w:ascii="Verdana" w:hAnsi="Verdana"/>
      <w:b/>
      <w:bCs/>
      <w:sz w:val="20"/>
      <w:szCs w:val="20"/>
    </w:rPr>
  </w:style>
  <w:style w:type="paragraph" w:styleId="FooterRight" w:customStyle="1">
    <w:name w:val="Footer Right"/>
    <w:basedOn w:val="Footer"/>
    <w:qFormat/>
    <w:rsid w:val="008E23BE"/>
    <w:pPr>
      <w:jc w:val="right"/>
    </w:pPr>
  </w:style>
  <w:style w:type="paragraph" w:styleId="ListNumber2">
    <w:name w:val="List Number 2"/>
    <w:basedOn w:val="Normal"/>
    <w:uiPriority w:val="99"/>
    <w:unhideWhenUsed/>
    <w:rsid w:val="00FC5E84"/>
    <w:pPr>
      <w:numPr>
        <w:numId w:val="7"/>
      </w:numPr>
      <w:contextualSpacing/>
    </w:pPr>
  </w:style>
  <w:style w:type="paragraph" w:styleId="BodyText3">
    <w:name w:val="Body Text 3"/>
    <w:basedOn w:val="Normal"/>
    <w:link w:val="BodyText3Char"/>
    <w:uiPriority w:val="99"/>
    <w:unhideWhenUsed/>
    <w:rsid w:val="004A4D18"/>
    <w:pPr>
      <w:spacing w:after="120"/>
      <w:ind w:left="1440"/>
    </w:pPr>
    <w:rPr>
      <w:szCs w:val="16"/>
    </w:rPr>
  </w:style>
  <w:style w:type="character" w:styleId="BodyText3Char" w:customStyle="1">
    <w:name w:val="Body Text 3 Char"/>
    <w:basedOn w:val="DefaultParagraphFont"/>
    <w:link w:val="BodyText3"/>
    <w:uiPriority w:val="99"/>
    <w:rsid w:val="004A4D18"/>
    <w:rPr>
      <w:rFonts w:ascii="Arial" w:hAnsi="Arial"/>
      <w:color w:val="455051"/>
      <w:sz w:val="20"/>
      <w:szCs w:val="16"/>
    </w:rPr>
  </w:style>
  <w:style w:type="paragraph" w:styleId="FooterLeft" w:customStyle="1">
    <w:name w:val="Footer Left"/>
    <w:basedOn w:val="Footer"/>
    <w:qFormat/>
    <w:rsid w:val="008E23BE"/>
    <w:pPr>
      <w:jc w:val="left"/>
    </w:pPr>
  </w:style>
  <w:style w:type="table" w:styleId="GridTable4">
    <w:name w:val="Grid Table 4"/>
    <w:basedOn w:val="TableNormal"/>
    <w:uiPriority w:val="49"/>
    <w:rsid w:val="004A4D18"/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color="000000" w:themeColor="tex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Grid4">
    <w:name w:val="Table Grid 4"/>
    <w:basedOn w:val="TableNormal"/>
    <w:uiPriority w:val="99"/>
    <w:semiHidden/>
    <w:unhideWhenUsed/>
    <w:rsid w:val="004A4D18"/>
    <w:pPr>
      <w:widowControl/>
      <w:autoSpaceDE/>
      <w:autoSpaceDN/>
      <w:spacing w:after="160" w:line="259" w:lineRule="auto"/>
    </w:pPr>
    <w:tblPr>
      <w:tblBorders>
        <w:left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paragraph" w:styleId="ListNumber4">
    <w:name w:val="List Number 4"/>
    <w:basedOn w:val="Normal"/>
    <w:uiPriority w:val="99"/>
    <w:unhideWhenUsed/>
    <w:rsid w:val="00FC5E84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unhideWhenUsed/>
    <w:rsid w:val="00FC5E84"/>
    <w:pPr>
      <w:numPr>
        <w:numId w:val="6"/>
      </w:numPr>
      <w:contextualSpacing/>
    </w:pPr>
  </w:style>
  <w:style w:type="paragraph" w:styleId="ListBullet4">
    <w:name w:val="List Bullet 4"/>
    <w:basedOn w:val="Normal"/>
    <w:uiPriority w:val="99"/>
    <w:unhideWhenUsed/>
    <w:rsid w:val="00FC5E84"/>
    <w:pPr>
      <w:numPr>
        <w:numId w:val="8"/>
      </w:numPr>
      <w:contextualSpacing/>
    </w:pPr>
  </w:style>
  <w:style w:type="paragraph" w:styleId="ListBullet5">
    <w:name w:val="List Bullet 5"/>
    <w:basedOn w:val="Normal"/>
    <w:uiPriority w:val="99"/>
    <w:unhideWhenUsed/>
    <w:rsid w:val="004A4D18"/>
    <w:pPr>
      <w:tabs>
        <w:tab w:val="num" w:pos="1800"/>
      </w:tabs>
      <w:ind w:left="1800" w:hanging="360"/>
      <w:contextualSpacing/>
    </w:pPr>
  </w:style>
  <w:style w:type="paragraph" w:styleId="TOC4">
    <w:name w:val="toc 4"/>
    <w:basedOn w:val="Normal"/>
    <w:next w:val="Normal"/>
    <w:autoRedefine/>
    <w:uiPriority w:val="39"/>
    <w:unhideWhenUsed/>
    <w:rsid w:val="004A4D18"/>
    <w:pPr>
      <w:tabs>
        <w:tab w:val="right" w:leader="dot" w:pos="10800"/>
      </w:tabs>
      <w:spacing w:after="100" w:line="360" w:lineRule="auto"/>
      <w:ind w:left="605"/>
    </w:pPr>
    <w:rPr>
      <w:noProof/>
    </w:rPr>
  </w:style>
  <w:style w:type="paragraph" w:styleId="TOC5">
    <w:name w:val="toc 5"/>
    <w:basedOn w:val="Normal"/>
    <w:next w:val="Normal"/>
    <w:autoRedefine/>
    <w:uiPriority w:val="39"/>
    <w:unhideWhenUsed/>
    <w:rsid w:val="004A4D18"/>
    <w:pPr>
      <w:tabs>
        <w:tab w:val="right" w:leader="dot" w:pos="10800"/>
      </w:tabs>
      <w:spacing w:after="100" w:line="360" w:lineRule="auto"/>
      <w:ind w:left="806"/>
    </w:pPr>
    <w:rPr>
      <w:noProof/>
    </w:rPr>
  </w:style>
  <w:style w:type="character" w:styleId="Mention">
    <w:name w:val="Mention"/>
    <w:basedOn w:val="DefaultParagraphFont"/>
    <w:uiPriority w:val="99"/>
    <w:unhideWhenUsed/>
    <w:rsid w:val="006B7A70"/>
    <w:rPr>
      <w:color w:val="2B579A"/>
      <w:shd w:val="clear" w:color="auto" w:fill="E1DFDD"/>
    </w:rPr>
  </w:style>
  <w:style w:type="paragraph" w:styleId="Revision">
    <w:name w:val="Revision"/>
    <w:hidden/>
    <w:uiPriority w:val="99"/>
    <w:semiHidden/>
    <w:rsid w:val="00E15078"/>
    <w:pPr>
      <w:widowControl/>
      <w:autoSpaceDE/>
      <w:autoSpaceDN/>
    </w:pPr>
    <w:rPr>
      <w:rFonts w:ascii="Arial" w:hAnsi="Arial"/>
      <w:color w:val="455051"/>
      <w:sz w:val="20"/>
    </w:rPr>
  </w:style>
  <w:style w:type="character" w:styleId="Strong">
    <w:name w:val="Strong"/>
    <w:basedOn w:val="DefaultParagraphFont"/>
    <w:uiPriority w:val="22"/>
    <w:qFormat/>
    <w:rsid w:val="008E23BE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8E23BE"/>
    <w:rPr>
      <w:color w:val="800080" w:themeColor="followed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906363"/>
    <w:pPr>
      <w:spacing w:after="0" w:line="240" w:lineRule="auto"/>
      <w:ind w:left="200" w:hanging="200"/>
    </w:pPr>
  </w:style>
  <w:style w:type="paragraph" w:styleId="Caption">
    <w:name w:val="caption"/>
    <w:basedOn w:val="Normal"/>
    <w:next w:val="Normal"/>
    <w:uiPriority w:val="35"/>
    <w:unhideWhenUsed/>
    <w:qFormat/>
    <w:rsid w:val="004A4D18"/>
    <w:pPr>
      <w:spacing w:after="200" w:line="240" w:lineRule="auto"/>
      <w:jc w:val="center"/>
    </w:pPr>
    <w:rPr>
      <w:b/>
      <w:iCs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45559"/>
    <w:pPr>
      <w:spacing w:after="0" w:line="240" w:lineRule="auto"/>
    </w:pPr>
    <w:rPr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/>
    <w:rsid w:val="00745559"/>
    <w:rPr>
      <w:rFonts w:ascii="Arial" w:hAnsi="Arial"/>
      <w:color w:val="455051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45559"/>
    <w:rPr>
      <w:vertAlign w:val="superscript"/>
    </w:rPr>
  </w:style>
  <w:style w:type="paragraph" w:styleId="BodyTextIndent">
    <w:name w:val="Body Text Indent"/>
    <w:basedOn w:val="Normal"/>
    <w:link w:val="BodyTextIndentChar"/>
    <w:uiPriority w:val="99"/>
    <w:unhideWhenUsed/>
    <w:rsid w:val="008E23BE"/>
    <w:pPr>
      <w:spacing w:after="120"/>
      <w:ind w:left="360"/>
    </w:pPr>
  </w:style>
  <w:style w:type="character" w:styleId="BodyTextIndentChar" w:customStyle="1">
    <w:name w:val="Body Text Indent Char"/>
    <w:basedOn w:val="DefaultParagraphFont"/>
    <w:link w:val="BodyTextIndent"/>
    <w:uiPriority w:val="99"/>
    <w:rsid w:val="008E23BE"/>
    <w:rPr>
      <w:rFonts w:ascii="Verdana" w:hAnsi="Verdana"/>
      <w:sz w:val="20"/>
    </w:rPr>
  </w:style>
  <w:style w:type="paragraph" w:styleId="BodyTextFirstIndent">
    <w:name w:val="Body Text First Indent"/>
    <w:basedOn w:val="BodyText"/>
    <w:link w:val="BodyTextFirstIndentChar"/>
    <w:uiPriority w:val="99"/>
    <w:unhideWhenUsed/>
    <w:rsid w:val="008E23BE"/>
    <w:pPr>
      <w:spacing w:after="160"/>
      <w:ind w:firstLine="360"/>
    </w:pPr>
  </w:style>
  <w:style w:type="character" w:styleId="BodyTextFirstIndentChar" w:customStyle="1">
    <w:name w:val="Body Text First Indent Char"/>
    <w:basedOn w:val="BodyTextChar"/>
    <w:link w:val="BodyTextFirstIndent"/>
    <w:uiPriority w:val="99"/>
    <w:rsid w:val="008E23BE"/>
    <w:rPr>
      <w:rFonts w:ascii="Verdana" w:hAnsi="Verdana"/>
      <w:sz w:val="20"/>
    </w:rPr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8E23BE"/>
    <w:pPr>
      <w:spacing w:after="160"/>
      <w:ind w:firstLine="360"/>
    </w:pPr>
  </w:style>
  <w:style w:type="character" w:styleId="BodyTextFirstIndent2Char" w:customStyle="1">
    <w:name w:val="Body Text First Indent 2 Char"/>
    <w:basedOn w:val="BodyTextIndentChar"/>
    <w:link w:val="BodyTextFirstIndent2"/>
    <w:uiPriority w:val="99"/>
    <w:rsid w:val="008E23BE"/>
    <w:rPr>
      <w:rFonts w:ascii="Verdana" w:hAnsi="Verdana"/>
      <w:sz w:val="20"/>
    </w:rPr>
  </w:style>
  <w:style w:type="table" w:styleId="GridTable4-Accent1">
    <w:name w:val="Grid Table 4 Accent 1"/>
    <w:basedOn w:val="TableNormal"/>
    <w:uiPriority w:val="49"/>
    <w:rsid w:val="008E23BE"/>
    <w:pPr>
      <w:widowControl/>
      <w:autoSpaceDE/>
      <w:autoSpaceDN/>
    </w:pPr>
    <w:tblPr>
      <w:tblStyleRowBandSize w:val="1"/>
      <w:tblStyleColBandSize w:val="1"/>
      <w:tblBorders>
        <w:top w:val="single" w:color="95B3D7" w:themeColor="accent1" w:themeTint="99" w:sz="4" w:space="0"/>
        <w:left w:val="single" w:color="95B3D7" w:themeColor="accent1" w:themeTint="99" w:sz="4" w:space="0"/>
        <w:bottom w:val="single" w:color="95B3D7" w:themeColor="accent1" w:themeTint="99" w:sz="4" w:space="0"/>
        <w:right w:val="single" w:color="95B3D7" w:themeColor="accent1" w:themeTint="99" w:sz="4" w:space="0"/>
        <w:insideH w:val="single" w:color="95B3D7" w:themeColor="accent1" w:themeTint="99" w:sz="4" w:space="0"/>
        <w:insideV w:val="single" w:color="95B3D7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4F81BD" w:themeColor="accent1" w:sz="4" w:space="0"/>
          <w:left w:val="single" w:color="4F81BD" w:themeColor="accent1" w:sz="4" w:space="0"/>
          <w:bottom w:val="single" w:color="4F81BD" w:themeColor="accent1" w:sz="4" w:space="0"/>
          <w:right w:val="single" w:color="4F81BD" w:themeColor="accent1" w:sz="4" w:space="0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color="4F81BD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BodyTextIndent2">
    <w:name w:val="Body Text Indent 2"/>
    <w:basedOn w:val="Normal"/>
    <w:link w:val="BodyTextIndent2Char"/>
    <w:uiPriority w:val="99"/>
    <w:unhideWhenUsed/>
    <w:rsid w:val="008E23BE"/>
    <w:pPr>
      <w:ind w:left="720"/>
    </w:pPr>
  </w:style>
  <w:style w:type="character" w:styleId="BodyTextIndent2Char" w:customStyle="1">
    <w:name w:val="Body Text Indent 2 Char"/>
    <w:basedOn w:val="DefaultParagraphFont"/>
    <w:link w:val="BodyTextIndent2"/>
    <w:uiPriority w:val="99"/>
    <w:rsid w:val="008E23BE"/>
    <w:rPr>
      <w:rFonts w:ascii="Verdana" w:hAnsi="Verdana"/>
      <w:sz w:val="20"/>
    </w:rPr>
  </w:style>
  <w:style w:type="table" w:styleId="LightGrid-Accent5">
    <w:name w:val="Light Grid Accent 5"/>
    <w:basedOn w:val="TableNormal"/>
    <w:uiPriority w:val="62"/>
    <w:semiHidden/>
    <w:unhideWhenUsed/>
    <w:rsid w:val="008E23BE"/>
    <w:pPr>
      <w:widowControl/>
      <w:autoSpaceDE/>
      <w:autoSpaceDN/>
    </w:pPr>
    <w:tblPr>
      <w:tblStyleRowBandSize w:val="1"/>
      <w:tblStyleColBandSize w:val="1"/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18" w:space="0"/>
          <w:right w:val="single" w:color="4BACC6" w:themeColor="accent5" w:sz="8" w:space="0"/>
          <w:insideH w:val="nil"/>
          <w:insideV w:val="single" w:color="4BACC6" w:themeColor="accent5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H w:val="nil"/>
          <w:insideV w:val="single" w:color="4BACC6" w:themeColor="accent5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Vert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color="4BACC6" w:themeColor="accent5" w:sz="8" w:space="0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color="4BACC6" w:themeColor="accent5" w:sz="8" w:space="0"/>
        </w:tcBorders>
      </w:tcPr>
    </w:tblStylePr>
  </w:style>
  <w:style w:type="paragraph" w:styleId="TableText" w:customStyle="1">
    <w:name w:val="Table Text"/>
    <w:basedOn w:val="Normal"/>
    <w:qFormat/>
    <w:rsid w:val="008E23BE"/>
    <w:pPr>
      <w:spacing w:line="240" w:lineRule="auto"/>
    </w:pPr>
    <w:rPr>
      <w:rFonts w:eastAsiaTheme="majorEastAsia" w:cstheme="majorBidi"/>
      <w:bCs/>
      <w:sz w:val="16"/>
    </w:rPr>
  </w:style>
  <w:style w:type="paragraph" w:styleId="BodyTextIndent3">
    <w:name w:val="Body Text Indent 3"/>
    <w:basedOn w:val="Normal"/>
    <w:link w:val="BodyTextIndent3Char"/>
    <w:uiPriority w:val="99"/>
    <w:unhideWhenUsed/>
    <w:rsid w:val="00A87E7B"/>
    <w:pPr>
      <w:spacing w:after="120"/>
      <w:ind w:left="1080"/>
    </w:pPr>
    <w:rPr>
      <w:szCs w:val="16"/>
    </w:rPr>
  </w:style>
  <w:style w:type="character" w:styleId="BodyTextIndent3Char" w:customStyle="1">
    <w:name w:val="Body Text Indent 3 Char"/>
    <w:basedOn w:val="DefaultParagraphFont"/>
    <w:link w:val="BodyTextIndent3"/>
    <w:uiPriority w:val="99"/>
    <w:rsid w:val="00A87E7B"/>
    <w:rPr>
      <w:rFonts w:ascii="Verdana" w:hAnsi="Verdana"/>
      <w:sz w:val="20"/>
      <w:szCs w:val="16"/>
    </w:rPr>
  </w:style>
  <w:style w:type="paragraph" w:styleId="paragraph" w:customStyle="1">
    <w:name w:val="paragraph"/>
    <w:basedOn w:val="Normal"/>
    <w:rsid w:val="00165748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normaltextrun" w:customStyle="1">
    <w:name w:val="normaltextrun"/>
    <w:basedOn w:val="DefaultParagraphFont"/>
    <w:rsid w:val="00165748"/>
  </w:style>
  <w:style w:type="paragraph" w:styleId="NoSpacing">
    <w:name w:val="No Spacing"/>
    <w:uiPriority w:val="1"/>
    <w:qFormat/>
    <w:rsid w:val="00376102"/>
    <w:pPr>
      <w:widowControl/>
      <w:autoSpaceDE/>
      <w:autoSpaceDN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783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5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5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0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03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21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0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4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5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7.png" Id="rId26" /><Relationship Type="http://schemas.openxmlformats.org/officeDocument/2006/relationships/customXml" Target="ink/ink3.xml" Id="rId21" /><Relationship Type="http://schemas.openxmlformats.org/officeDocument/2006/relationships/image" Target="media/image16.png" Id="rId42" /><Relationship Type="http://schemas.openxmlformats.org/officeDocument/2006/relationships/customXml" Target="ink/ink15.xml" Id="rId47" /><Relationship Type="http://schemas.openxmlformats.org/officeDocument/2006/relationships/customXml" Target="ink/ink22.xml" Id="rId63" /><Relationship Type="http://schemas.openxmlformats.org/officeDocument/2006/relationships/image" Target="media/image200.png" Id="rId68" /><Relationship Type="http://schemas.openxmlformats.org/officeDocument/2006/relationships/image" Target="media/image31.png" Id="rId84" /><Relationship Type="http://schemas.openxmlformats.org/officeDocument/2006/relationships/customXml" Target="ink/ink31.xml" Id="rId89" /><Relationship Type="http://schemas.openxmlformats.org/officeDocument/2006/relationships/image" Target="media/image1.png" Id="rId11" /><Relationship Type="http://schemas.openxmlformats.org/officeDocument/2006/relationships/image" Target="media/image10.png" Id="rId32" /><Relationship Type="http://schemas.openxmlformats.org/officeDocument/2006/relationships/image" Target="media/image13.png" Id="rId37" /><Relationship Type="http://schemas.openxmlformats.org/officeDocument/2006/relationships/image" Target="media/image130.png" Id="rId53" /><Relationship Type="http://schemas.openxmlformats.org/officeDocument/2006/relationships/image" Target="media/image22.png" Id="rId58" /><Relationship Type="http://schemas.openxmlformats.org/officeDocument/2006/relationships/customXml" Target="ink/ink25.xml" Id="rId74" /><Relationship Type="http://schemas.openxmlformats.org/officeDocument/2006/relationships/customXml" Target="ink/ink27.xml" Id="rId79" /><Relationship Type="http://schemas.openxmlformats.org/officeDocument/2006/relationships/theme" Target="theme/theme1.xml" Id="rId102" /><Relationship Type="http://schemas.openxmlformats.org/officeDocument/2006/relationships/numbering" Target="numbering.xml" Id="rId5" /><Relationship Type="http://schemas.openxmlformats.org/officeDocument/2006/relationships/image" Target="media/image34.png" Id="rId90" /><Relationship Type="http://schemas.openxmlformats.org/officeDocument/2006/relationships/hyperlink" Target="mailto:Angie.ward@coxmedia.com" TargetMode="External" Id="rId95" /><Relationship Type="http://schemas.openxmlformats.org/officeDocument/2006/relationships/image" Target="media/image5.png" Id="rId22" /><Relationship Type="http://schemas.openxmlformats.org/officeDocument/2006/relationships/customXml" Target="ink/ink6.xml" Id="rId27" /><Relationship Type="http://schemas.openxmlformats.org/officeDocument/2006/relationships/customXml" Target="ink/ink13.xml" Id="rId43" /><Relationship Type="http://schemas.openxmlformats.org/officeDocument/2006/relationships/image" Target="media/image19.png" Id="rId48" /><Relationship Type="http://schemas.openxmlformats.org/officeDocument/2006/relationships/image" Target="media/image180.png" Id="rId64" /><Relationship Type="http://schemas.openxmlformats.org/officeDocument/2006/relationships/image" Target="media/image25.png" Id="rId69" /><Relationship Type="http://schemas.openxmlformats.org/officeDocument/2006/relationships/image" Target="media/image280.png" Id="rId80" /><Relationship Type="http://schemas.openxmlformats.org/officeDocument/2006/relationships/customXml" Target="ink/ink29.xml" Id="rId85" /><Relationship Type="http://schemas.openxmlformats.org/officeDocument/2006/relationships/customXml" Target="../customXml/item3.xml" Id="rId3" /><Relationship Type="http://schemas.openxmlformats.org/officeDocument/2006/relationships/customXml" Target="ink/ink1.xml" Id="rId12" /><Relationship Type="http://schemas.openxmlformats.org/officeDocument/2006/relationships/image" Target="media/image2.png" Id="rId17" /><Relationship Type="http://schemas.openxmlformats.org/officeDocument/2006/relationships/customXml" Target="ink/ink5.xml" Id="rId25" /><Relationship Type="http://schemas.openxmlformats.org/officeDocument/2006/relationships/image" Target="media/image11.png" Id="rId33" /><Relationship Type="http://schemas.openxmlformats.org/officeDocument/2006/relationships/customXml" Target="ink/ink11.xml" Id="rId38" /><Relationship Type="http://schemas.openxmlformats.org/officeDocument/2006/relationships/image" Target="media/image18.png" Id="rId46" /><Relationship Type="http://schemas.openxmlformats.org/officeDocument/2006/relationships/customXml" Target="ink/ink20.xml" Id="rId59" /><Relationship Type="http://schemas.openxmlformats.org/officeDocument/2006/relationships/customXml" Target="ink/ink24.xml" Id="rId67" /><Relationship Type="http://schemas.microsoft.com/office/2019/05/relationships/documenttasks" Target="documenttasks/documenttasks1.xml" Id="rId103" /><Relationship Type="http://schemas.openxmlformats.org/officeDocument/2006/relationships/image" Target="media/image4.png" Id="rId20" /><Relationship Type="http://schemas.openxmlformats.org/officeDocument/2006/relationships/customXml" Target="ink/ink12.xml" Id="rId41" /><Relationship Type="http://schemas.openxmlformats.org/officeDocument/2006/relationships/customXml" Target="ink/ink18.xml" Id="rId54" /><Relationship Type="http://schemas.openxmlformats.org/officeDocument/2006/relationships/image" Target="media/image24.png" Id="rId62" /><Relationship Type="http://schemas.openxmlformats.org/officeDocument/2006/relationships/hyperlink" Target="file://catl0pwas14896/Aos-clientcreation-logs" TargetMode="External" Id="rId70" /><Relationship Type="http://schemas.openxmlformats.org/officeDocument/2006/relationships/image" Target="media/image250.png" Id="rId75" /><Relationship Type="http://schemas.openxmlformats.org/officeDocument/2006/relationships/image" Target="media/image300.png" Id="rId83" /><Relationship Type="http://schemas.openxmlformats.org/officeDocument/2006/relationships/image" Target="media/image33.png" Id="rId88" /><Relationship Type="http://schemas.openxmlformats.org/officeDocument/2006/relationships/image" Target="media/image35.png" Id="rId91" /><Relationship Type="http://schemas.openxmlformats.org/officeDocument/2006/relationships/hyperlink" Target="mailto:Jibril.esa@coxmedia.com" TargetMode="External" Id="rId9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customXml" Target="ink/ink4.xml" Id="rId23" /><Relationship Type="http://schemas.openxmlformats.org/officeDocument/2006/relationships/image" Target="media/image8.png" Id="rId28" /><Relationship Type="http://schemas.openxmlformats.org/officeDocument/2006/relationships/customXml" Target="ink/ink10.xml" Id="rId36" /><Relationship Type="http://schemas.openxmlformats.org/officeDocument/2006/relationships/image" Target="media/image20.png" Id="rId49" /><Relationship Type="http://schemas.openxmlformats.org/officeDocument/2006/relationships/customXml" Target="ink/ink19.xml" Id="rId57" /><Relationship Type="http://schemas.openxmlformats.org/officeDocument/2006/relationships/endnotes" Target="endnotes.xml" Id="rId10" /><Relationship Type="http://schemas.openxmlformats.org/officeDocument/2006/relationships/customXml" Target="ink/ink8.xml" Id="rId31" /><Relationship Type="http://schemas.openxmlformats.org/officeDocument/2006/relationships/image" Target="media/image17.png" Id="rId44" /><Relationship Type="http://schemas.openxmlformats.org/officeDocument/2006/relationships/customXml" Target="ink/ink17.xml" Id="rId52" /><Relationship Type="http://schemas.openxmlformats.org/officeDocument/2006/relationships/image" Target="media/image23.png" Id="rId60" /><Relationship Type="http://schemas.openxmlformats.org/officeDocument/2006/relationships/customXml" Target="ink/ink23.xml" Id="rId65" /><Relationship Type="http://schemas.openxmlformats.org/officeDocument/2006/relationships/image" Target="media/image28.png" Id="rId73" /><Relationship Type="http://schemas.openxmlformats.org/officeDocument/2006/relationships/image" Target="media/image29.png" Id="rId78" /><Relationship Type="http://schemas.openxmlformats.org/officeDocument/2006/relationships/image" Target="media/image30.png" Id="rId81" /><Relationship Type="http://schemas.openxmlformats.org/officeDocument/2006/relationships/image" Target="media/image32.png" Id="rId86" /><Relationship Type="http://schemas.openxmlformats.org/officeDocument/2006/relationships/hyperlink" Target="mailto:Dianna.rizzo@coxmedia.com" TargetMode="External" Id="rId94" /><Relationship Type="http://schemas.openxmlformats.org/officeDocument/2006/relationships/header" Target="header2.xml" Id="rId99" /><Relationship Type="http://schemas.openxmlformats.org/officeDocument/2006/relationships/fontTable" Target="fontTable.xml" Id="rId101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customXml" Target="ink/ink2.xml" Id="rId18" /><Relationship Type="http://schemas.openxmlformats.org/officeDocument/2006/relationships/image" Target="media/image14.png" Id="rId39" /><Relationship Type="http://schemas.openxmlformats.org/officeDocument/2006/relationships/customXml" Target="ink/ink9.xml" Id="rId34" /><Relationship Type="http://schemas.openxmlformats.org/officeDocument/2006/relationships/customXml" Target="ink/ink16.xml" Id="rId50" /><Relationship Type="http://schemas.openxmlformats.org/officeDocument/2006/relationships/image" Target="media/image140.png" Id="rId55" /><Relationship Type="http://schemas.openxmlformats.org/officeDocument/2006/relationships/customXml" Target="ink/ink26.xml" Id="rId76" /><Relationship Type="http://schemas.openxmlformats.org/officeDocument/2006/relationships/hyperlink" Target="mailto:shiv.patel@coxmedia.com" TargetMode="External" Id="rId97" /><Relationship Type="http://schemas.openxmlformats.org/officeDocument/2006/relationships/settings" Target="settings.xml" Id="rId7" /><Relationship Type="http://schemas.openxmlformats.org/officeDocument/2006/relationships/image" Target="media/image26.png" Id="rId71" /><Relationship Type="http://schemas.openxmlformats.org/officeDocument/2006/relationships/image" Target="media/image36.png" Id="rId92" /><Relationship Type="http://schemas.openxmlformats.org/officeDocument/2006/relationships/customXml" Target="../customXml/item2.xml" Id="rId2" /><Relationship Type="http://schemas.openxmlformats.org/officeDocument/2006/relationships/customXml" Target="ink/ink7.xml" Id="rId29" /><Relationship Type="http://schemas.openxmlformats.org/officeDocument/2006/relationships/image" Target="media/image6.png" Id="rId24" /><Relationship Type="http://schemas.openxmlformats.org/officeDocument/2006/relationships/image" Target="media/image15.png" Id="rId40" /><Relationship Type="http://schemas.openxmlformats.org/officeDocument/2006/relationships/customXml" Target="ink/ink14.xml" Id="rId45" /><Relationship Type="http://schemas.openxmlformats.org/officeDocument/2006/relationships/image" Target="media/image190.png" Id="rId66" /><Relationship Type="http://schemas.openxmlformats.org/officeDocument/2006/relationships/customXml" Target="ink/ink30.xml" Id="rId87" /><Relationship Type="http://schemas.openxmlformats.org/officeDocument/2006/relationships/customXml" Target="ink/ink21.xml" Id="rId61" /><Relationship Type="http://schemas.openxmlformats.org/officeDocument/2006/relationships/customXml" Target="ink/ink28.xml" Id="rId82" /><Relationship Type="http://schemas.openxmlformats.org/officeDocument/2006/relationships/image" Target="media/image3.png" Id="rId19" /><Relationship Type="http://schemas.openxmlformats.org/officeDocument/2006/relationships/image" Target="media/image9.png" Id="rId30" /><Relationship Type="http://schemas.openxmlformats.org/officeDocument/2006/relationships/image" Target="media/image12.png" Id="rId35" /><Relationship Type="http://schemas.openxmlformats.org/officeDocument/2006/relationships/image" Target="media/image21.png" Id="rId56" /><Relationship Type="http://schemas.openxmlformats.org/officeDocument/2006/relationships/image" Target="media/image260.png" Id="rId77" /><Relationship Type="http://schemas.openxmlformats.org/officeDocument/2006/relationships/footer" Target="footer1.xml" Id="rId100" /><Relationship Type="http://schemas.openxmlformats.org/officeDocument/2006/relationships/webSettings" Target="webSettings.xml" Id="rId8" /><Relationship Type="http://schemas.openxmlformats.org/officeDocument/2006/relationships/image" Target="media/image120.png" Id="rId51" /><Relationship Type="http://schemas.openxmlformats.org/officeDocument/2006/relationships/image" Target="media/image27.png" Id="rId72" /><Relationship Type="http://schemas.openxmlformats.org/officeDocument/2006/relationships/hyperlink" Target="https://operative.my.site.com/OPERATE/login" TargetMode="External" Id="rId93" /><Relationship Type="http://schemas.openxmlformats.org/officeDocument/2006/relationships/header" Target="header1.xml" Id="rId98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MIATL-TechnologyandEngineering@coxmedia.co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33054\OneDrive%20-%20Cox%20Communications\Desktop\Cox%20Old%20Template%20Fixed.dotm" TargetMode="External"/></Relationships>
</file>

<file path=word/documenttasks/documenttasks1.xml><?xml version="1.0" encoding="utf-8"?>
<t:Tasks xmlns:t="http://schemas.microsoft.com/office/tasks/2019/documenttasks" xmlns:oel="http://schemas.microsoft.com/office/2019/extlst">
  <t:Task id="{B47FFBC4-2936-4D3F-9841-7D7F94EE16F6}">
    <t:Anchor>
      <t:Comment id="637012884"/>
    </t:Anchor>
    <t:History>
      <t:Event id="{950DA115-6F56-4C6F-AD34-EDCAC8045D0D}" time="2022-10-31T17:22:41.922Z">
        <t:Attribution userId="S::greta.holness@coxmedia.com::634c4cbf-c843-4865-bf32-8e0be49ad3e9" userProvider="AD" userName="Holness, Greta (CMI-Atlanta)"/>
        <t:Anchor>
          <t:Comment id="637012884"/>
        </t:Anchor>
        <t:Create/>
      </t:Event>
      <t:Event id="{8FDFEAC5-817E-41E8-A7AA-705FE744E79D}" time="2022-10-31T17:22:41.922Z">
        <t:Attribution userId="S::greta.holness@coxmedia.com::634c4cbf-c843-4865-bf32-8e0be49ad3e9" userProvider="AD" userName="Holness, Greta (CMI-Atlanta)"/>
        <t:Anchor>
          <t:Comment id="637012884"/>
        </t:Anchor>
        <t:Assign userId="S::Rachel.Kubichek@cox.com::278262f0-46b7-4384-ad62-b691bdd14cba" userProvider="AD" userName="Kubichek, Rachel (CCI-Atlanta-CON)"/>
      </t:Event>
      <t:Event id="{5EBBB4F0-C64C-4570-BCC9-5EE5DCE2238D}" time="2022-10-31T17:22:41.922Z">
        <t:Attribution userId="S::greta.holness@coxmedia.com::634c4cbf-c843-4865-bf32-8e0be49ad3e9" userProvider="AD" userName="Holness, Greta (CMI-Atlanta)"/>
        <t:Anchor>
          <t:Comment id="637012884"/>
        </t:Anchor>
        <t:SetTitle title="@Kubichek, Rachel (CCI-Atlanta-CON) can you add ECMS to the Acronym's list?"/>
      </t:Event>
    </t:History>
  </t:Task>
  <t:Task id="{61415C94-C84D-4D70-AFB7-FF9BBA11A669}">
    <t:Anchor>
      <t:Comment id="47669646"/>
    </t:Anchor>
    <t:History>
      <t:Event id="{9E7369CE-F0E0-462B-A91D-0604228E2EEC}" time="2022-10-31T18:12:38.958Z">
        <t:Attribution userId="S::greta.holness@coxmedia.com::634c4cbf-c843-4865-bf32-8e0be49ad3e9" userProvider="AD" userName="Holness, Greta (CMI-Atlanta)"/>
        <t:Anchor>
          <t:Comment id="47669646"/>
        </t:Anchor>
        <t:Create/>
      </t:Event>
      <t:Event id="{D4047629-CA29-4449-9090-31CED1F24E67}" time="2022-10-31T18:12:38.958Z">
        <t:Attribution userId="S::greta.holness@coxmedia.com::634c4cbf-c843-4865-bf32-8e0be49ad3e9" userProvider="AD" userName="Holness, Greta (CMI-Atlanta)"/>
        <t:Anchor>
          <t:Comment id="47669646"/>
        </t:Anchor>
        <t:Assign userId="S::Rachel.Kubichek@cox.com::278262f0-46b7-4384-ad62-b691bdd14cba" userProvider="AD" userName="Kubichek, Rachel (CCI-Atlanta-CON)"/>
      </t:Event>
      <t:Event id="{215C80F5-F47C-4973-8F1E-CCE1214A9B6A}" time="2022-10-31T18:12:38.958Z">
        <t:Attribution userId="S::greta.holness@coxmedia.com::634c4cbf-c843-4865-bf32-8e0be49ad3e9" userProvider="AD" userName="Holness, Greta (CMI-Atlanta)"/>
        <t:Anchor>
          <t:Comment id="47669646"/>
        </t:Anchor>
        <t:SetTitle title="@Kubichek, Rachel (CCI-Atlanta-CON) The OSS Technology team needs to be notified to add the newly enabled networks to the Daedalus dashboard. I think CCI also needs to be notified when new networks are enabled."/>
      </t:Event>
    </t:History>
  </t:Task>
  <t:Task id="{36EE8D5E-19EA-414B-A3DF-1A2DEF1A091A}">
    <t:Anchor>
      <t:Comment id="1160716162"/>
    </t:Anchor>
    <t:History>
      <t:Event id="{C5A8B3EF-8DBA-4A6A-8357-A3C966891E19}" time="2022-10-31T17:38:11.863Z">
        <t:Attribution userId="S::greta.holness@coxmedia.com::634c4cbf-c843-4865-bf32-8e0be49ad3e9" userProvider="AD" userName="Holness, Greta (CMI-Atlanta)"/>
        <t:Anchor>
          <t:Comment id="1160716162"/>
        </t:Anchor>
        <t:Create/>
      </t:Event>
      <t:Event id="{0314BEF4-9100-49C9-AE9E-47730B89F6F4}" time="2022-10-31T17:38:11.863Z">
        <t:Attribution userId="S::greta.holness@coxmedia.com::634c4cbf-c843-4865-bf32-8e0be49ad3e9" userProvider="AD" userName="Holness, Greta (CMI-Atlanta)"/>
        <t:Anchor>
          <t:Comment id="1160716162"/>
        </t:Anchor>
        <t:Assign userId="S::Rachel.Kubichek@cox.com::278262f0-46b7-4384-ad62-b691bdd14cba" userProvider="AD" userName="Kubichek, Rachel (CCI-Atlanta-CON)"/>
      </t:Event>
      <t:Event id="{5DA70C29-225F-4CA1-AD88-31580A3A30B4}" time="2022-10-31T17:38:11.863Z">
        <t:Attribution userId="S::greta.holness@coxmedia.com::634c4cbf-c843-4865-bf32-8e0be49ad3e9" userProvider="AD" userName="Holness, Greta (CMI-Atlanta)"/>
        <t:Anchor>
          <t:Comment id="1160716162"/>
        </t:Anchor>
        <t:SetTitle title="@Kubichek, Rachel (CCI-Atlanta-CON) do we know if this dashboard is still active? The data reflected is from May 2022 and I don't see a way to filter for recent data."/>
      </t:Event>
    </t:History>
  </t:Task>
  <t:Task id="{20D965BF-A9AC-4D41-92AE-CC2351481591}">
    <t:Anchor>
      <t:Comment id="1314020596"/>
    </t:Anchor>
    <t:History>
      <t:Event id="{4EC75C95-CF5D-4DEE-8C81-52F0B5471481}" time="2022-10-31T18:04:32.047Z">
        <t:Attribution userId="S::greta.holness@coxmedia.com::634c4cbf-c843-4865-bf32-8e0be49ad3e9" userProvider="AD" userName="Holness, Greta (CMI-Atlanta)"/>
        <t:Anchor>
          <t:Comment id="1314020596"/>
        </t:Anchor>
        <t:Create/>
      </t:Event>
      <t:Event id="{4FBB4D82-AB9C-431B-AF82-E9FA7A853A25}" time="2022-10-31T18:04:32.047Z">
        <t:Attribution userId="S::greta.holness@coxmedia.com::634c4cbf-c843-4865-bf32-8e0be49ad3e9" userProvider="AD" userName="Holness, Greta (CMI-Atlanta)"/>
        <t:Anchor>
          <t:Comment id="1314020596"/>
        </t:Anchor>
        <t:Assign userId="S::Rachel.Kubichek@cox.com::278262f0-46b7-4384-ad62-b691bdd14cba" userProvider="AD" userName="Kubichek, Rachel (CCI-Atlanta-CON)"/>
      </t:Event>
      <t:Event id="{427767B8-6D79-40B4-87DF-334F42789008}" time="2022-10-31T18:04:32.047Z">
        <t:Attribution userId="S::greta.holness@coxmedia.com::634c4cbf-c843-4865-bf32-8e0be49ad3e9" userProvider="AD" userName="Holness, Greta (CMI-Atlanta)"/>
        <t:Anchor>
          <t:Comment id="1314020596"/>
        </t:Anchor>
        <t:SetTitle title="@Kubichek, Rachel (CCI-Atlanta-CON) it may be more accurate to say &quot;Change the &quot;0&quot; to &quot;1&quot; in the IPTV column for the schedule to be enabled&quot;."/>
      </t:Event>
    </t:History>
  </t:Task>
  <t:Task id="{EB5D4AE2-B600-4D5A-9D23-8DE9CDAF7249}">
    <t:Anchor>
      <t:Comment id="2049589886"/>
    </t:Anchor>
    <t:History>
      <t:Event id="{8386E4F7-FEBF-47F3-BA2A-07DF5B74CFFA}" time="2022-10-31T17:42:07.658Z">
        <t:Attribution userId="S::greta.holness@coxmedia.com::634c4cbf-c843-4865-bf32-8e0be49ad3e9" userProvider="AD" userName="Holness, Greta (CMI-Atlanta)"/>
        <t:Anchor>
          <t:Comment id="2049589886"/>
        </t:Anchor>
        <t:Create/>
      </t:Event>
      <t:Event id="{60C4A459-6D5C-40BC-BC1C-7D962260341B}" time="2022-10-31T17:42:07.658Z">
        <t:Attribution userId="S::greta.holness@coxmedia.com::634c4cbf-c843-4865-bf32-8e0be49ad3e9" userProvider="AD" userName="Holness, Greta (CMI-Atlanta)"/>
        <t:Anchor>
          <t:Comment id="2049589886"/>
        </t:Anchor>
        <t:Assign userId="S::Rachel.Kubichek@cox.com::278262f0-46b7-4384-ad62-b691bdd14cba" userProvider="AD" userName="Kubichek, Rachel (CCI-Atlanta-CON)"/>
      </t:Event>
      <t:Event id="{66C8CC42-2AB8-4ADD-B19A-B8300440AC18}" time="2022-10-31T17:42:07.658Z">
        <t:Attribution userId="S::greta.holness@coxmedia.com::634c4cbf-c843-4865-bf32-8e0be49ad3e9" userProvider="AD" userName="Holness, Greta (CMI-Atlanta)"/>
        <t:Anchor>
          <t:Comment id="2049589886"/>
        </t:Anchor>
        <t:SetTitle title="@Kubichek, Rachel (CCI-Atlanta-CON) is this bucket still active? I don't see any folders past 9/12/22."/>
      </t:Event>
    </t:History>
  </t:Task>
  <t:Task id="{5C0ADF28-3EC7-4B19-9593-165BE2A7A58B}">
    <t:Anchor>
      <t:Comment id="792355435"/>
    </t:Anchor>
    <t:History>
      <t:Event id="{DFBF8B5A-8BAE-4332-9AD7-EAD541C20FAA}" time="2022-10-31T18:08:56.398Z">
        <t:Attribution userId="S::greta.holness@coxmedia.com::634c4cbf-c843-4865-bf32-8e0be49ad3e9" userProvider="AD" userName="Holness, Greta (CMI-Atlanta)"/>
        <t:Anchor>
          <t:Comment id="792355435"/>
        </t:Anchor>
        <t:Create/>
      </t:Event>
      <t:Event id="{17950F23-9A4D-48BB-8F24-6A1F3BD79320}" time="2022-10-31T18:08:56.398Z">
        <t:Attribution userId="S::greta.holness@coxmedia.com::634c4cbf-c843-4865-bf32-8e0be49ad3e9" userProvider="AD" userName="Holness, Greta (CMI-Atlanta)"/>
        <t:Anchor>
          <t:Comment id="792355435"/>
        </t:Anchor>
        <t:Assign userId="S::Rachel.Kubichek@cox.com::278262f0-46b7-4384-ad62-b691bdd14cba" userProvider="AD" userName="Kubichek, Rachel (CCI-Atlanta-CON)"/>
      </t:Event>
      <t:Event id="{10C8355C-FBFB-4695-897D-9F05F3EA060D}" time="2022-10-31T18:08:56.398Z">
        <t:Attribution userId="S::greta.holness@coxmedia.com::634c4cbf-c843-4865-bf32-8e0be49ad3e9" userProvider="AD" userName="Holness, Greta (CMI-Atlanta)"/>
        <t:Anchor>
          <t:Comment id="792355435"/>
        </t:Anchor>
        <t:SetTitle title="@Kubichek, Rachel (CCI-Atlanta-CON) same comment as above for enabling."/>
      </t:Event>
    </t:History>
  </t:Task>
</t:Task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9-30T21:31:18.473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0,'839'0,"-820"0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0-03T18:28:10.490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1546 0 0,'-1545'0'0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0-03T18:27:55.120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92,'6'-5,"0"1,1 0,-1 0,1 1,0 0,8-3,16-7,-23 8,1 1,0 1,0 0,0 0,1 1,-1 0,13-1,9 1,29 3,-40 1,1-2,-1 0,0-2,29-5,-27 2,1 1,0 0,0 2,0 1,0 1,0 1,33 5,-51-5,-1 0,1 0,-1 0,1 1,-1 0,6 3,2 4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0-03T18:58:41.891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1,'4'0,"5"0,4 0,4 0,3 0,2 0,1 0,0 0,0 0,0 0,0 0,-1 0,4 0,1 0,-4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0-03T18:53:59.626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68,'432'0,"-400"-1,46-9,24 0,44 11,65-3,-175-2,56-14,-61 11,0 0,57-2,4 9,-73 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0-03T18:53:56.119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8 0,'2846'0'0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0-03T18:53:48.843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 0,'618'0'0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0-01T14:10:41.836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 0,'429'0'0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0-01T14:10:39.411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24,'9'0,"48"0,105-12,-99 5,1 3,85 5,-44 1,1769-2,-1858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0-01T14:10:35.802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21,'2'-2,"1"0,0 0,0 0,0 0,0 1,0-1,1 1,-1 0,0 0,1 0,-1 0,6 0,46-1,-40 2,592 1,-590-1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0-01T14:13:55.629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1 0,'547'0'0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9-30T21:31:14.578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1,'4'0,"5"0,4 0,4 0,4 0,0 0,2 0,0 0,0 0,0 0,0 0,-5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0-01T14:15:55.231"/>
    </inkml:context>
    <inkml:brush xml:id="br0">
      <inkml:brushProperty name="width" value="0.2" units="cm"/>
      <inkml:brushProperty name="height" value="0.4" units="cm"/>
      <inkml:brushProperty name="color" value="#FF40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21,'0'0,"1"-1,-1 0,0 0,1 0,-1 0,1 1,-1-1,1 0,-1 0,1 1,0-1,-1 1,1-1,0 0,0 1,-1-1,1 1,0 0,0-1,0 1,0 0,-1-1,1 1,0 0,0 0,0 0,1 0,30-4,-28 4,313-2,-162 4,-103-2,-31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0-03T16:28:16.433"/>
    </inkml:context>
    <inkml:brush xml:id="br0">
      <inkml:brushProperty name="width" value="0.3" units="cm"/>
      <inkml:brushProperty name="height" value="0.6" units="cm"/>
      <inkml:brushProperty name="color" value="#00F900"/>
      <inkml:brushProperty name="tip" value="rectangle"/>
      <inkml:brushProperty name="rasterOp" value="maskPen"/>
      <inkml:brushProperty name="ignorePressure" value="1"/>
    </inkml:brush>
  </inkml:definitions>
  <inkml:trace contextRef="#ctx0" brushRef="#br0">761 0 0,'-761'0'0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0-01T13:42:12.033"/>
    </inkml:context>
    <inkml:brush xml:id="br0">
      <inkml:brushProperty name="width" value="0.2" units="cm"/>
      <inkml:brushProperty name="height" value="0.4" units="cm"/>
      <inkml:brushProperty name="color" value="#FF40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0,'1741'0,"-1724"0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0-01T13:40:19.466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1,'549'0,"-511"3,-21 2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9-30T21:52:20.618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 0,'1133'0'0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9-30T20:52:28.90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1,'2459'0,"-2447"0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9-30T20:52:42.04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14,'0'0,"0"-1,1 0,-1 0,0 1,1-1,-1 0,1 1,-1-1,1 1,0-1,-1 0,1 1,0-1,-1 1,1 0,0-1,-1 1,1 0,0-1,0 1,0 0,-1 0,1-1,0 1,0 0,0 0,1 0,27-2,-25 2,188 0,-180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9-30T20:52:17.09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14 0,'1711'-14'0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9-30T20:52:01.56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0,'3'0,"5"0,4 0,4 0,1 0,3 0,0 0,0 0,1 0,-5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9-30T20:54:27.331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 0,'847'0'0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0-01T13:41:56.681"/>
    </inkml:context>
    <inkml:brush xml:id="br0">
      <inkml:brushProperty name="width" value="0.2" units="cm"/>
      <inkml:brushProperty name="height" value="0.4" units="cm"/>
      <inkml:brushProperty name="color" value="#FF40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1,'528'0,"-511"0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9-30T20:54:08.858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71 0,'4004'-70'0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9-30T20:53:58.53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21,'1'-1,"-1"0,0 0,0 1,1-1,-1 0,1 0,-1 1,1-1,-1 0,1 1,-1-1,1 0,0 1,-1-1,1 1,0-1,-1 1,1 0,0-1,0 1,0 0,-1-1,1 1,0 0,0 0,0 0,1 0,27-4,-26 4,284-2,-147 4,1782-2,-1907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0-01T13:35:47.587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1,'391'0,"-374"0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9-30T21:37:31.445"/>
    </inkml:context>
    <inkml:brush xml:id="br0">
      <inkml:brushProperty name="width" value="0.2" units="cm"/>
      <inkml:brushProperty name="height" value="0.4" units="cm"/>
      <inkml:brushProperty name="color" value="#00F9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 0,'1431'0'0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9-30T21:37:28.643"/>
    </inkml:context>
    <inkml:brush xml:id="br0">
      <inkml:brushProperty name="width" value="0.2" units="cm"/>
      <inkml:brushProperty name="height" value="0.4" units="cm"/>
      <inkml:brushProperty name="color" value="#00F9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 0,'1768'0'0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9-30T21:37:26.255"/>
    </inkml:context>
    <inkml:brush xml:id="br0">
      <inkml:brushProperty name="width" value="0.2" units="cm"/>
      <inkml:brushProperty name="height" value="0.4" units="cm"/>
      <inkml:brushProperty name="color" value="#00F9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1,'1865'0,"-1850"0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9-30T21:33:04.579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 0,'2186'23'0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0-03T18:59:03.530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46,'3'0,"6"0,5 0,3 0,-1-4,1 0,-3-5,0 0,2 2,1 1,2 3,1 1,2 1,0 1,0 0,1 0,3 0,-2 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A5507CC6C7AD8418F8F0EE3E9D85105" ma:contentTypeVersion="12" ma:contentTypeDescription="Create a new document." ma:contentTypeScope="" ma:versionID="a71ec1f62af2dc0f1d74ea884b05c927">
  <xsd:schema xmlns:xsd="http://www.w3.org/2001/XMLSchema" xmlns:xs="http://www.w3.org/2001/XMLSchema" xmlns:p="http://schemas.microsoft.com/office/2006/metadata/properties" xmlns:ns2="2699afc2-be64-429f-aa3c-805c4ef0d74e" xmlns:ns3="cf5b60fe-5e92-4dea-bcce-2ec6f6f7d144" targetNamespace="http://schemas.microsoft.com/office/2006/metadata/properties" ma:root="true" ma:fieldsID="cfd305edd414be7161e841b0f57584cd" ns2:_="" ns3:_="">
    <xsd:import namespace="2699afc2-be64-429f-aa3c-805c4ef0d74e"/>
    <xsd:import namespace="cf5b60fe-5e92-4dea-bcce-2ec6f6f7d14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99afc2-be64-429f-aa3c-805c4ef0d7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5b60fe-5e92-4dea-bcce-2ec6f6f7d14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cf5b60fe-5e92-4dea-bcce-2ec6f6f7d144">
      <UserInfo>
        <DisplayName>Kubichek, Rachel (CCI-Atlanta-CON)</DisplayName>
        <AccountId>251</AccountId>
        <AccountType/>
      </UserInfo>
      <UserInfo>
        <DisplayName>McCollum, Monty (CMI-Atlanta)</DisplayName>
        <AccountId>15</AccountId>
        <AccountType/>
      </UserInfo>
      <UserInfo>
        <DisplayName>Patel, Youshi (CMI-Atlanta)</DisplayName>
        <AccountId>155</AccountId>
        <AccountType/>
      </UserInfo>
      <UserInfo>
        <DisplayName>Rasmussen, Benjamin (CMI-Atlanta)</DisplayName>
        <AccountId>338</AccountId>
        <AccountType/>
      </UserInfo>
      <UserInfo>
        <DisplayName>Esa, Jibril (CMI-Atlanta)</DisplayName>
        <AccountId>47</AccountId>
        <AccountType/>
      </UserInfo>
      <UserInfo>
        <DisplayName>Black, Zach (CMI-Atlanta)</DisplayName>
        <AccountId>348</AccountId>
        <AccountType/>
      </UserInfo>
      <UserInfo>
        <DisplayName>Kamila, Srikanth (CMI-Atlanta)</DisplayName>
        <AccountId>349</AccountId>
        <AccountType/>
      </UserInfo>
      <UserInfo>
        <DisplayName>Patel, Shiv (CMI-Atlanta)</DisplayName>
        <AccountId>153</AccountId>
        <AccountType/>
      </UserInfo>
      <UserInfo>
        <DisplayName>Jain, Astha (CMI-Atlanta)</DisplayName>
        <AccountId>350</AccountId>
        <AccountType/>
      </UserInfo>
      <UserInfo>
        <DisplayName>Whitworth, Kirk (CMI-Atlanta)</DisplayName>
        <AccountId>99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F62DE470-8798-4C66-A249-A246961F386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34F27DD-EE4A-4D4B-8C0D-849DCE3A4B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99afc2-be64-429f-aa3c-805c4ef0d74e"/>
    <ds:schemaRef ds:uri="cf5b60fe-5e92-4dea-bcce-2ec6f6f7d14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39762BA-2852-4A68-B26B-C3D30047C0D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EEC1BE4-6950-4250-B538-41E9D944CE87}">
  <ds:schemaRefs>
    <ds:schemaRef ds:uri="2699afc2-be64-429f-aa3c-805c4ef0d74e"/>
    <ds:schemaRef ds:uri="cf5b60fe-5e92-4dea-bcce-2ec6f6f7d144"/>
    <ds:schemaRef ds:uri="http://schemas.microsoft.com/office/2006/documentManagement/types"/>
    <ds:schemaRef ds:uri="http://www.w3.org/XML/1998/namespace"/>
    <ds:schemaRef ds:uri="http://purl.org/dc/terms/"/>
    <ds:schemaRef ds:uri="http://purl.org/dc/elements/1.1/"/>
    <ds:schemaRef ds:uri="http://schemas.openxmlformats.org/package/2006/metadata/core-properties"/>
    <ds:schemaRef ds:uri="http://schemas.microsoft.com/office/2006/metadata/properties"/>
    <ds:schemaRef ds:uri="http://schemas.microsoft.com/office/infopath/2007/PartnerControls"/>
    <ds:schemaRef ds:uri="http://purl.org/dc/dcmitype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Cox Old Template Fixed.dotm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IPTV System Administration Method of Operating Procedure</dc:title>
  <dc:subject/>
  <dc:creator>Kubichek, Rachel (CCI-Atlanta-CON)</dc:creator>
  <keywords/>
  <lastModifiedBy>Ward, Angie (CMI-Atlanta)</lastModifiedBy>
  <revision>23</revision>
  <dcterms:created xsi:type="dcterms:W3CDTF">2024-08-29T20:54:00.0000000Z</dcterms:created>
  <dcterms:modified xsi:type="dcterms:W3CDTF">2024-10-09T15:31:17.8247805Z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2021-05-13T00:00:00Z</vt:filetime>
  </property>
  <property fmtid="{D5CDD505-2E9C-101B-9397-08002B2CF9AE}" pid="3" name="Creator">
    <vt:lpwstr>Adobe InDesign 16.1 (Windows)</vt:lpwstr>
  </property>
  <property fmtid="{D5CDD505-2E9C-101B-9397-08002B2CF9AE}" pid="4" name="LastSaved">
    <vt:filetime>2022-03-15T00:00:00Z</vt:filetime>
  </property>
  <property fmtid="{D5CDD505-2E9C-101B-9397-08002B2CF9AE}" pid="5" name="Order">
    <vt:r8>142100</vt:r8>
  </property>
  <property fmtid="{D5CDD505-2E9C-101B-9397-08002B2CF9AE}" pid="6" name="MediaServiceImageTags">
    <vt:lpwstr/>
  </property>
  <property fmtid="{D5CDD505-2E9C-101B-9397-08002B2CF9AE}" pid="7" name="ContentTypeId">
    <vt:lpwstr>0x0101009A5507CC6C7AD8418F8F0EE3E9D85105</vt:lpwstr>
  </property>
</Properties>
</file>